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0A0"/>
      </w:tblPr>
      <w:tblGrid>
        <w:gridCol w:w="6872"/>
        <w:gridCol w:w="2982"/>
      </w:tblGrid>
      <w:tr w:rsidR="002D36A2" w:rsidRPr="00AB3E99" w:rsidTr="00A82224">
        <w:trPr>
          <w:trHeight w:val="870"/>
        </w:trPr>
        <w:tc>
          <w:tcPr>
            <w:tcW w:w="3487" w:type="pct"/>
            <w:vMerge w:val="restart"/>
            <w:tcBorders>
              <w:bottom w:val="single" w:sz="4" w:space="0" w:color="DB9528"/>
              <w:right w:val="single" w:sz="4" w:space="0" w:color="DB9528"/>
            </w:tcBorders>
          </w:tcPr>
          <w:p w:rsidR="002D36A2" w:rsidRPr="006A6644" w:rsidRDefault="002D36A2" w:rsidP="00020772">
            <w:pPr>
              <w:rPr>
                <w:rFonts w:ascii="Calibri" w:hAnsi="Calibri" w:cs="Calibri"/>
                <w:b/>
                <w:bCs/>
                <w:color w:val="21517E"/>
              </w:rPr>
            </w:pPr>
            <w:bookmarkStart w:id="0" w:name="OLE_LINK1"/>
            <w:r>
              <w:rPr>
                <w:noProof/>
                <w:lang w:val="ru-RU"/>
              </w:rPr>
              <w:pict>
                <v:shape id="Рисунок 1" o:spid="_x0000_s1026" type="#_x0000_t75" style="position:absolute;margin-left:-.45pt;margin-top:0;width:235pt;height:53.25pt;z-index:251658240;visibility:visible" wrapcoords="-69 0 -69 21296 5038 21296 13043 21296 18357 20687 18288 19470 20496 19470 21531 17949 21600 10648 18012 9735 5038 9735 5038 0 -69 0">
                  <v:imagedata r:id="rId7" o:title=""/>
                  <w10:wrap type="through"/>
                </v:shape>
              </w:pict>
            </w:r>
          </w:p>
          <w:p w:rsidR="002D36A2" w:rsidRPr="006A6644" w:rsidRDefault="002D36A2" w:rsidP="006A6644">
            <w:pPr>
              <w:jc w:val="right"/>
              <w:rPr>
                <w:rFonts w:ascii="Calibri" w:hAnsi="Calibri" w:cs="Calibri"/>
                <w:b/>
                <w:bCs/>
                <w:color w:val="21517E"/>
              </w:rPr>
            </w:pPr>
          </w:p>
          <w:p w:rsidR="002D36A2" w:rsidRPr="006A6644" w:rsidRDefault="002D36A2" w:rsidP="006A6644">
            <w:pPr>
              <w:jc w:val="center"/>
              <w:rPr>
                <w:rFonts w:ascii="Calibri" w:hAnsi="Calibri" w:cs="Calibri"/>
                <w:sz w:val="10"/>
                <w:szCs w:val="10"/>
              </w:rPr>
            </w:pPr>
            <w:r w:rsidRPr="006A6644">
              <w:rPr>
                <w:rFonts w:ascii="Calibri" w:hAnsi="Calibri" w:cs="Calibri"/>
                <w:b/>
                <w:bCs/>
                <w:color w:val="21517E"/>
              </w:rPr>
              <w:t>16.10.2025</w:t>
            </w:r>
          </w:p>
          <w:p w:rsidR="002D36A2" w:rsidRPr="006A6644" w:rsidRDefault="002D36A2" w:rsidP="006A6644">
            <w:pPr>
              <w:spacing w:before="100" w:line="240" w:lineRule="exact"/>
              <w:outlineLvl w:val="0"/>
              <w:rPr>
                <w:rFonts w:ascii="Calibri Light" w:hAnsi="Calibri Light" w:cs="Calibri Light"/>
                <w:sz w:val="28"/>
                <w:szCs w:val="28"/>
              </w:rPr>
            </w:pPr>
          </w:p>
          <w:p w:rsidR="002D36A2" w:rsidRPr="006A6644" w:rsidRDefault="002D36A2" w:rsidP="006A6644">
            <w:pPr>
              <w:spacing w:after="40" w:line="240" w:lineRule="exact"/>
              <w:outlineLvl w:val="0"/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</w:pPr>
          </w:p>
          <w:p w:rsidR="002D36A2" w:rsidRPr="006A6644" w:rsidRDefault="002D36A2" w:rsidP="006A6644">
            <w:pPr>
              <w:spacing w:after="40" w:line="240" w:lineRule="exact"/>
              <w:outlineLvl w:val="0"/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</w:pPr>
            <w:r w:rsidRPr="006A6644"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  <w:t xml:space="preserve">ЗОВНІШНЯ ТОРГІВЛЯ ТОВАРАМИ </w:t>
            </w:r>
          </w:p>
          <w:p w:rsidR="002D36A2" w:rsidRPr="006A6644" w:rsidRDefault="002D36A2" w:rsidP="006A6644">
            <w:pPr>
              <w:spacing w:before="60" w:after="40" w:line="240" w:lineRule="exact"/>
              <w:outlineLvl w:val="0"/>
              <w:rPr>
                <w:rFonts w:ascii="Calibri" w:hAnsi="Calibri" w:cs="Calibri"/>
                <w:i/>
                <w:iCs/>
                <w:color w:val="21517E"/>
              </w:rPr>
            </w:pPr>
            <w:r w:rsidRPr="006A6644">
              <w:rPr>
                <w:rFonts w:ascii="Calibri" w:hAnsi="Calibri" w:cs="Calibri"/>
                <w:bCs/>
                <w:i/>
                <w:iCs/>
                <w:color w:val="DC9529"/>
              </w:rPr>
              <w:t>ум. Києвіза січень–серпень 2025 року</w:t>
            </w:r>
          </w:p>
        </w:tc>
        <w:tc>
          <w:tcPr>
            <w:tcW w:w="1513" w:type="pct"/>
            <w:tcBorders>
              <w:left w:val="single" w:sz="4" w:space="0" w:color="DB9528"/>
              <w:bottom w:val="single" w:sz="4" w:space="0" w:color="DB9528"/>
            </w:tcBorders>
          </w:tcPr>
          <w:p w:rsidR="002D36A2" w:rsidRPr="00B60B5A" w:rsidRDefault="002D36A2" w:rsidP="006A6644">
            <w:pPr>
              <w:ind w:left="186"/>
            </w:pPr>
            <w:r>
              <w:rPr>
                <w:noProof/>
                <w:lang w:val="ru-RU"/>
              </w:rPr>
              <w:pict>
                <v:shape id="_x0000_s1027" type="#_x0000_t75" style="position:absolute;left:0;text-align:left;margin-left:25.4pt;margin-top:9pt;width:101.95pt;height:29.7pt;z-index:251659264;visibility:visible;mso-position-horizontal-relative:text;mso-position-vertical-relative:text">
                  <v:imagedata r:id="rId8" o:title="" cropright="14868f"/>
                </v:shape>
              </w:pict>
            </w:r>
          </w:p>
        </w:tc>
      </w:tr>
      <w:tr w:rsidR="002D36A2" w:rsidRPr="00F57ACB" w:rsidTr="00A82224">
        <w:trPr>
          <w:trHeight w:val="1260"/>
        </w:trPr>
        <w:tc>
          <w:tcPr>
            <w:tcW w:w="3487" w:type="pct"/>
            <w:vMerge/>
            <w:tcBorders>
              <w:top w:val="single" w:sz="6" w:space="0" w:color="DB9528"/>
              <w:bottom w:val="single" w:sz="4" w:space="0" w:color="DB9528"/>
              <w:right w:val="single" w:sz="4" w:space="0" w:color="DB9528"/>
            </w:tcBorders>
          </w:tcPr>
          <w:p w:rsidR="002D36A2" w:rsidRPr="006A6644" w:rsidRDefault="002D36A2" w:rsidP="00020772">
            <w:pPr>
              <w:rPr>
                <w:rFonts w:ascii="Calibri" w:hAnsi="Calibri" w:cs="Calibri"/>
              </w:rPr>
            </w:pPr>
          </w:p>
        </w:tc>
        <w:tc>
          <w:tcPr>
            <w:tcW w:w="1513" w:type="pct"/>
            <w:tcBorders>
              <w:top w:val="single" w:sz="4" w:space="0" w:color="DB9528"/>
              <w:left w:val="single" w:sz="4" w:space="0" w:color="DB9528"/>
              <w:bottom w:val="single" w:sz="4" w:space="0" w:color="DB9528"/>
            </w:tcBorders>
          </w:tcPr>
          <w:p w:rsidR="002D36A2" w:rsidRPr="006A6644" w:rsidRDefault="002D36A2" w:rsidP="006A6644">
            <w:pPr>
              <w:pStyle w:val="--121"/>
              <w:spacing w:before="80"/>
              <w:ind w:left="32" w:right="-193"/>
              <w:jc w:val="center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  <w:lang w:eastAsia="uk-UA"/>
              </w:rPr>
              <w:t>Головне управління статистики</w:t>
            </w:r>
          </w:p>
          <w:p w:rsidR="002D36A2" w:rsidRPr="006A6644" w:rsidRDefault="002D36A2" w:rsidP="006A6644">
            <w:pPr>
              <w:pStyle w:val="--121"/>
              <w:spacing w:after="80"/>
              <w:ind w:left="34" w:right="-193"/>
              <w:jc w:val="center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  <w:lang w:eastAsia="uk-UA"/>
              </w:rPr>
              <w:t>ум. Києві</w:t>
            </w:r>
          </w:p>
          <w:p w:rsidR="002D36A2" w:rsidRPr="006A6644" w:rsidRDefault="002D36A2" w:rsidP="00020772">
            <w:pPr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</w:pPr>
            <w:r w:rsidRPr="006A6644">
              <w:rPr>
                <w:rFonts w:ascii="Calibri Light" w:hAnsi="Calibri Light" w:cs="Calibri Light"/>
                <w:noProof/>
                <w:color w:val="666666"/>
                <w:sz w:val="22"/>
                <w:szCs w:val="22"/>
                <w:lang w:val="ru-RU"/>
              </w:rPr>
              <w:pict>
                <v:shape id="Рисунок 4" o:spid="_x0000_i1037" type="#_x0000_t75" alt="Ссылка" style="width:10.2pt;height:10.2pt;visibility:visible">
                  <v:imagedata r:id="rId9" o:title=""/>
                </v:shape>
              </w:pict>
            </w:r>
            <w:r w:rsidRPr="006A6644"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  <w:t>www.</w:t>
            </w:r>
            <w:r w:rsidRPr="006A6644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kyiv</w:t>
            </w:r>
            <w:r w:rsidRPr="006A6644"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  <w:t>.</w:t>
            </w:r>
            <w:r w:rsidRPr="006A6644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ukrstat</w:t>
            </w:r>
            <w:r w:rsidRPr="006A6644"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  <w:t>.</w:t>
            </w:r>
            <w:r w:rsidRPr="006A6644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gov</w:t>
            </w:r>
            <w:r w:rsidRPr="006A6644"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  <w:t>.</w:t>
            </w:r>
            <w:r w:rsidRPr="006A6644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ua</w:t>
            </w:r>
          </w:p>
          <w:p w:rsidR="002D36A2" w:rsidRPr="005065DA" w:rsidRDefault="002D36A2" w:rsidP="006A6644">
            <w:pPr>
              <w:ind w:right="-195"/>
            </w:pPr>
            <w:r w:rsidRPr="006A6644">
              <w:rPr>
                <w:rFonts w:ascii="Calibri Light" w:hAnsi="Calibri Light" w:cs="Calibri Light"/>
                <w:noProof/>
                <w:color w:val="666666"/>
                <w:sz w:val="21"/>
                <w:szCs w:val="21"/>
                <w:shd w:val="clear" w:color="auto" w:fill="FFFFFF"/>
                <w:lang w:val="ru-RU"/>
              </w:rPr>
              <w:pict>
                <v:shape id="Рисунок 2" o:spid="_x0000_i1038" type="#_x0000_t75" alt="Конверт" style="width:8.4pt;height:8.4pt;visibility:visible">
                  <v:imagedata r:id="rId10" o:title=""/>
                </v:shape>
              </w:pict>
            </w:r>
            <w:r w:rsidRPr="006A6644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kyivstat</w:t>
            </w:r>
            <w:r w:rsidRPr="006A6644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>@</w:t>
            </w:r>
            <w:r w:rsidRPr="006A6644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kyiv</w:t>
            </w:r>
            <w:r w:rsidRPr="006A6644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6A6644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ukrstat</w:t>
            </w:r>
            <w:r w:rsidRPr="006A6644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6A6644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r w:rsidRPr="006A6644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6A6644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</w:p>
          <w:p w:rsidR="002D36A2" w:rsidRPr="00F348DE" w:rsidRDefault="002D36A2" w:rsidP="006A6644">
            <w:pPr>
              <w:spacing w:after="60"/>
              <w:rPr>
                <w:rFonts w:ascii="Calibri" w:hAnsi="Calibri" w:cs="Calibri"/>
                <w:color w:val="666666"/>
                <w:sz w:val="10"/>
                <w:szCs w:val="10"/>
              </w:rPr>
            </w:pPr>
            <w:r w:rsidRPr="006A6644">
              <w:rPr>
                <w:noProof/>
                <w:lang w:val="ru-RU"/>
              </w:rPr>
              <w:pict>
                <v:shape id="Рисунок 3" o:spid="_x0000_i1039" type="#_x0000_t75" alt="Телефонная трубка" style="width:7.8pt;height:7.8pt;visibility:visible">
                  <v:imagedata r:id="rId11" o:title=""/>
                </v:shape>
              </w:pict>
            </w:r>
            <w:r w:rsidRPr="006A6644">
              <w:rPr>
                <w:rFonts w:ascii="Calibri Light" w:hAnsi="Calibri Light" w:cs="Calibri Light"/>
                <w:color w:val="666666"/>
                <w:sz w:val="22"/>
                <w:szCs w:val="22"/>
              </w:rPr>
              <w:t xml:space="preserve">+38 (044) </w:t>
            </w:r>
            <w:r w:rsidRPr="00F348DE">
              <w:rPr>
                <w:rFonts w:ascii="Calibri Light" w:hAnsi="Calibri Light" w:cs="Calibri Light"/>
                <w:color w:val="666666"/>
                <w:sz w:val="22"/>
                <w:szCs w:val="22"/>
              </w:rPr>
              <w:t>486 71 38</w:t>
            </w:r>
          </w:p>
        </w:tc>
      </w:tr>
    </w:tbl>
    <w:p w:rsidR="002D36A2" w:rsidRPr="005065DA" w:rsidRDefault="002D36A2" w:rsidP="00914FFE">
      <w:pPr>
        <w:pStyle w:val="--12"/>
      </w:pPr>
    </w:p>
    <w:p w:rsidR="002D36A2" w:rsidRPr="001735B4" w:rsidRDefault="002D36A2" w:rsidP="00914FFE">
      <w:pPr>
        <w:pStyle w:val="--12"/>
      </w:pPr>
      <w:r w:rsidRPr="001735B4">
        <w:t xml:space="preserve">За </w:t>
      </w:r>
      <w:bookmarkStart w:id="1" w:name="OLE_LINK3"/>
      <w:r w:rsidRPr="004F7477">
        <w:t>січень–серпень</w:t>
      </w:r>
      <w:bookmarkEnd w:id="1"/>
      <w:r w:rsidRPr="001735B4">
        <w:t>202</w:t>
      </w:r>
      <w:r>
        <w:t>5</w:t>
      </w:r>
      <w:r w:rsidRPr="001735B4">
        <w:t xml:space="preserve">р. експорт товарів становив </w:t>
      </w:r>
      <w:r w:rsidRPr="004F7477">
        <w:t>7154,7</w:t>
      </w:r>
      <w:r w:rsidRPr="001735B4">
        <w:t>млн</w:t>
      </w:r>
      <w:r>
        <w:t>.</w:t>
      </w:r>
      <w:r w:rsidRPr="001735B4">
        <w:t xml:space="preserve">дол. США, або </w:t>
      </w:r>
      <w:r w:rsidRPr="004F7477">
        <w:t>96,4</w:t>
      </w:r>
      <w:r>
        <w:rPr>
          <w:lang w:val="ru-RU"/>
        </w:rPr>
        <w:t> </w:t>
      </w:r>
      <w:r w:rsidRPr="001735B4">
        <w:t xml:space="preserve">% порівняно із </w:t>
      </w:r>
      <w:r w:rsidRPr="004F7477">
        <w:t xml:space="preserve">січнем–серпнем </w:t>
      </w:r>
      <w:r w:rsidRPr="001735B4">
        <w:t>202</w:t>
      </w:r>
      <w:r>
        <w:t>4</w:t>
      </w:r>
      <w:r w:rsidRPr="001735B4">
        <w:t xml:space="preserve">р., імпорт – </w:t>
      </w:r>
      <w:r w:rsidRPr="004F7477">
        <w:t>23529,7</w:t>
      </w:r>
      <w:r w:rsidRPr="001735B4">
        <w:t>млн</w:t>
      </w:r>
      <w:r>
        <w:t>.</w:t>
      </w:r>
      <w:r w:rsidRPr="001735B4">
        <w:t xml:space="preserve">дол. США, або </w:t>
      </w:r>
      <w:r w:rsidRPr="004F7477">
        <w:t>111,7</w:t>
      </w:r>
      <w:r>
        <w:rPr>
          <w:lang w:val="ru-RU"/>
        </w:rPr>
        <w:t> </w:t>
      </w:r>
      <w:r w:rsidRPr="001735B4">
        <w:t xml:space="preserve">%. Негативне </w:t>
      </w:r>
      <w:r w:rsidRPr="00693BBC">
        <w:t xml:space="preserve">сальдо склало </w:t>
      </w:r>
      <w:r w:rsidRPr="004F7477">
        <w:t>–16375,0</w:t>
      </w:r>
      <w:r w:rsidRPr="00693BBC">
        <w:t xml:space="preserve">млн.дол. США (за </w:t>
      </w:r>
      <w:r w:rsidRPr="004F7477">
        <w:t xml:space="preserve">січень–серпень </w:t>
      </w:r>
      <w:r w:rsidRPr="00693BBC">
        <w:t xml:space="preserve">2024р. також негативне – </w:t>
      </w:r>
      <w:r>
        <w:br/>
      </w:r>
      <w:r w:rsidRPr="004F7477">
        <w:t>13650,8</w:t>
      </w:r>
      <w:r w:rsidRPr="00693BBC">
        <w:t>млн дол. США).</w:t>
      </w:r>
    </w:p>
    <w:p w:rsidR="002D36A2" w:rsidRPr="006D3772" w:rsidRDefault="002D36A2" w:rsidP="00914FFE">
      <w:pPr>
        <w:pStyle w:val="--12"/>
      </w:pPr>
      <w:r w:rsidRPr="001735B4">
        <w:t xml:space="preserve">Коефіцієнт покриття експортом імпорту становив </w:t>
      </w:r>
      <w:r w:rsidRPr="004F7477">
        <w:t>0,30</w:t>
      </w:r>
      <w:r w:rsidRPr="001735B4">
        <w:t xml:space="preserve"> (за</w:t>
      </w:r>
      <w:r w:rsidRPr="004F7477">
        <w:t xml:space="preserve"> січень–серпень </w:t>
      </w:r>
      <w:r w:rsidRPr="00386FD7">
        <w:t>202</w:t>
      </w:r>
      <w:r>
        <w:t>4</w:t>
      </w:r>
      <w:r w:rsidRPr="00386FD7">
        <w:t xml:space="preserve">р. – </w:t>
      </w:r>
      <w:r w:rsidRPr="004F7477">
        <w:t>0,35</w:t>
      </w:r>
      <w:r w:rsidRPr="006D3772">
        <w:t xml:space="preserve">). </w:t>
      </w:r>
    </w:p>
    <w:p w:rsidR="002D36A2" w:rsidRPr="001735B4" w:rsidRDefault="002D36A2" w:rsidP="00914FFE">
      <w:pPr>
        <w:pStyle w:val="--12"/>
      </w:pPr>
      <w:r w:rsidRPr="006D3772">
        <w:t xml:space="preserve">Зовнішньоторговельні операції проводились із партнерами </w:t>
      </w:r>
      <w:r w:rsidRPr="0079101D">
        <w:t xml:space="preserve">із </w:t>
      </w:r>
      <w:r>
        <w:rPr>
          <w:lang w:val="ru-RU"/>
        </w:rPr>
        <w:t>200</w:t>
      </w:r>
      <w:r w:rsidRPr="00D63B4B">
        <w:t xml:space="preserve"> країн</w:t>
      </w:r>
      <w:r w:rsidRPr="006D3772">
        <w:t xml:space="preserve"> світу.</w:t>
      </w:r>
    </w:p>
    <w:p w:rsidR="002D36A2" w:rsidRDefault="002D36A2" w:rsidP="00914FFE">
      <w:pPr>
        <w:ind w:firstLine="567"/>
        <w:jc w:val="both"/>
        <w:rPr>
          <w:color w:val="002060"/>
          <w:sz w:val="26"/>
          <w:szCs w:val="26"/>
        </w:rPr>
      </w:pPr>
    </w:p>
    <w:p w:rsidR="002D36A2" w:rsidRDefault="002D36A2" w:rsidP="00914FFE">
      <w:pPr>
        <w:jc w:val="center"/>
        <w:rPr>
          <w:b/>
          <w:sz w:val="20"/>
          <w:szCs w:val="20"/>
        </w:rPr>
        <w:sectPr w:rsidR="002D36A2" w:rsidSect="00914FFE">
          <w:footerReference w:type="even" r:id="rId12"/>
          <w:footerReference w:type="default" r:id="rId13"/>
          <w:type w:val="continuous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</w:p>
    <w:p w:rsidR="002D36A2" w:rsidRPr="005A5323" w:rsidRDefault="002D36A2" w:rsidP="00914FFE">
      <w:pPr>
        <w:spacing w:line="240" w:lineRule="exact"/>
        <w:jc w:val="center"/>
        <w:outlineLvl w:val="0"/>
        <w:rPr>
          <w:rFonts w:ascii="Calibri" w:hAnsi="Calibri" w:cs="Calibri"/>
          <w:b/>
          <w:bCs/>
          <w:color w:val="DC9529"/>
          <w:sz w:val="20"/>
          <w:szCs w:val="20"/>
        </w:rPr>
      </w:pPr>
      <w:r w:rsidRPr="005A5323">
        <w:rPr>
          <w:rFonts w:ascii="Calibri" w:hAnsi="Calibri" w:cs="Calibri"/>
          <w:b/>
          <w:bCs/>
          <w:color w:val="DC9529"/>
          <w:sz w:val="20"/>
          <w:szCs w:val="20"/>
        </w:rPr>
        <w:t>Темпи зростання (зниження) експорту товарів</w:t>
      </w:r>
    </w:p>
    <w:p w:rsidR="002D36A2" w:rsidRDefault="002D36A2" w:rsidP="00914FFE">
      <w:pPr>
        <w:jc w:val="center"/>
        <w:rPr>
          <w:rFonts w:ascii="Calibri" w:hAnsi="Calibri" w:cs="Calibri"/>
          <w:color w:val="22517D"/>
          <w:sz w:val="18"/>
          <w:szCs w:val="18"/>
        </w:rPr>
      </w:pPr>
      <w:bookmarkStart w:id="2" w:name="OLE_LINK2"/>
      <w:r w:rsidRPr="00680B3F">
        <w:rPr>
          <w:rFonts w:ascii="Calibri" w:hAnsi="Calibri" w:cs="Calibri"/>
          <w:color w:val="22517D"/>
          <w:sz w:val="18"/>
          <w:szCs w:val="18"/>
        </w:rPr>
        <w:t xml:space="preserve">у % до відповідного періоду попереднього року, </w:t>
      </w:r>
    </w:p>
    <w:p w:rsidR="002D36A2" w:rsidRDefault="002D36A2" w:rsidP="00914FFE">
      <w:pPr>
        <w:jc w:val="center"/>
        <w:rPr>
          <w:rFonts w:ascii="Calibri" w:hAnsi="Calibri" w:cs="Calibri"/>
          <w:color w:val="22517D"/>
          <w:sz w:val="18"/>
          <w:szCs w:val="18"/>
        </w:rPr>
      </w:pPr>
      <w:r w:rsidRPr="00680B3F">
        <w:rPr>
          <w:rFonts w:ascii="Calibri" w:hAnsi="Calibri" w:cs="Calibri"/>
          <w:color w:val="22517D"/>
          <w:sz w:val="18"/>
          <w:szCs w:val="18"/>
        </w:rPr>
        <w:t xml:space="preserve">наростаючим підсумком </w:t>
      </w:r>
      <w:r w:rsidRPr="006A6644">
        <w:rPr>
          <w:noProof/>
          <w:lang w:val="ru-RU"/>
        </w:rPr>
        <w:pict>
          <v:shape id="Диаграмма 3" o:spid="_x0000_i1040" type="#_x0000_t75" style="width:223.2pt;height:163.8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">
            <v:imagedata r:id="rId14" o:title="" croptop="-4169f" cropbottom="-5223f" cropleft="-3155f" cropright="-1046f"/>
            <o:lock v:ext="edit" aspectratio="f"/>
          </v:shape>
        </w:pict>
      </w:r>
    </w:p>
    <w:p w:rsidR="002D36A2" w:rsidRPr="00A82224" w:rsidRDefault="002D36A2" w:rsidP="004134C5">
      <w:pPr>
        <w:jc w:val="center"/>
        <w:rPr>
          <w:rFonts w:ascii="Calibri" w:hAnsi="Calibri" w:cs="Calibri"/>
          <w:b/>
          <w:bCs/>
          <w:color w:val="DC9529"/>
          <w:sz w:val="16"/>
          <w:szCs w:val="16"/>
        </w:rPr>
      </w:pPr>
    </w:p>
    <w:p w:rsidR="002D36A2" w:rsidRPr="00A82224" w:rsidRDefault="002D36A2" w:rsidP="004134C5">
      <w:pPr>
        <w:jc w:val="center"/>
        <w:rPr>
          <w:rFonts w:ascii="Calibri" w:hAnsi="Calibri" w:cs="Calibri"/>
          <w:b/>
          <w:bCs/>
          <w:color w:val="DC9529"/>
          <w:sz w:val="16"/>
          <w:szCs w:val="16"/>
        </w:rPr>
      </w:pPr>
    </w:p>
    <w:p w:rsidR="002D36A2" w:rsidRDefault="002D36A2" w:rsidP="004134C5">
      <w:pPr>
        <w:jc w:val="center"/>
        <w:rPr>
          <w:noProof/>
          <w:lang w:val="ru-RU"/>
        </w:rPr>
      </w:pPr>
      <w:r w:rsidRPr="007234E3">
        <w:rPr>
          <w:rFonts w:ascii="Calibri" w:hAnsi="Calibri" w:cs="Calibri"/>
          <w:b/>
          <w:bCs/>
          <w:color w:val="DC9529"/>
          <w:sz w:val="20"/>
          <w:szCs w:val="20"/>
        </w:rPr>
        <w:t>Темпи зростання (зниження) імпорту товарів</w:t>
      </w:r>
      <w:r w:rsidRPr="00680B3F">
        <w:rPr>
          <w:rFonts w:ascii="Calibri" w:hAnsi="Calibri" w:cs="Calibri"/>
          <w:color w:val="22517D"/>
          <w:sz w:val="18"/>
          <w:szCs w:val="18"/>
        </w:rPr>
        <w:t>у % до відповідного періоду попереднього року, наростаючим підсумком</w:t>
      </w:r>
    </w:p>
    <w:p w:rsidR="002D36A2" w:rsidRDefault="002D36A2" w:rsidP="00914FFE">
      <w:pPr>
        <w:jc w:val="center"/>
        <w:rPr>
          <w:rFonts w:ascii="Calibri" w:hAnsi="Calibri" w:cs="Calibri"/>
          <w:color w:val="22517D"/>
          <w:sz w:val="18"/>
          <w:szCs w:val="18"/>
        </w:rPr>
      </w:pPr>
      <w:r w:rsidRPr="006A6644">
        <w:rPr>
          <w:noProof/>
          <w:lang w:val="ru-RU"/>
        </w:rPr>
        <w:pict>
          <v:shape id="Диаграмма 1" o:spid="_x0000_i1041" type="#_x0000_t75" style="width:223.2pt;height:160.2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">
            <v:imagedata r:id="rId15" o:title="" croptop="-5749f" cropbottom="-5437f" cropleft="-1453f" cropright="-575f"/>
            <o:lock v:ext="edit" aspectratio="f"/>
          </v:shape>
        </w:pict>
      </w:r>
    </w:p>
    <w:bookmarkEnd w:id="2"/>
    <w:p w:rsidR="002D36A2" w:rsidRDefault="002D36A2" w:rsidP="00914FFE">
      <w:pPr>
        <w:tabs>
          <w:tab w:val="left" w:pos="6762"/>
        </w:tabs>
        <w:jc w:val="both"/>
        <w:rPr>
          <w:sz w:val="26"/>
          <w:szCs w:val="26"/>
        </w:rPr>
        <w:sectPr w:rsidR="002D36A2" w:rsidSect="00914FFE">
          <w:type w:val="continuous"/>
          <w:pgSz w:w="11906" w:h="16838"/>
          <w:pgMar w:top="851" w:right="1134" w:bottom="851" w:left="1134" w:header="709" w:footer="709" w:gutter="0"/>
          <w:cols w:num="2" w:space="709"/>
          <w:titlePg/>
          <w:docGrid w:linePitch="360"/>
        </w:sectPr>
      </w:pPr>
    </w:p>
    <w:p w:rsidR="002D36A2" w:rsidRDefault="002D36A2" w:rsidP="00914FFE">
      <w:pPr>
        <w:pStyle w:val="--12"/>
      </w:pPr>
    </w:p>
    <w:p w:rsidR="002D36A2" w:rsidRPr="00287D35" w:rsidRDefault="002D36A2" w:rsidP="00914FFE">
      <w:pPr>
        <w:pStyle w:val="--12"/>
      </w:pPr>
      <w:bookmarkStart w:id="3" w:name="_GoBack"/>
      <w:bookmarkEnd w:id="3"/>
      <w:r w:rsidRPr="00897B15">
        <w:t>Більш</w:t>
      </w:r>
      <w:r>
        <w:t>е інформації щодо географічної т</w:t>
      </w:r>
      <w:r w:rsidRPr="00897B15">
        <w:t>а товарної структури зовнішньої торгівлі наведено в додатках.</w:t>
      </w:r>
    </w:p>
    <w:p w:rsidR="002D36A2" w:rsidRDefault="002D36A2" w:rsidP="00A36402">
      <w:pPr>
        <w:spacing w:line="228" w:lineRule="auto"/>
        <w:rPr>
          <w:rFonts w:ascii="Calibri" w:hAnsi="Calibri"/>
          <w:sz w:val="22"/>
          <w:szCs w:val="22"/>
          <w:u w:val="single"/>
        </w:rPr>
      </w:pPr>
    </w:p>
    <w:p w:rsidR="002D36A2" w:rsidRPr="00466220" w:rsidRDefault="002D36A2" w:rsidP="00A36402">
      <w:pPr>
        <w:pStyle w:val="a"/>
      </w:pPr>
      <w:r w:rsidRPr="00466220">
        <w:t>Географічне охоплення</w:t>
      </w:r>
    </w:p>
    <w:p w:rsidR="002D36A2" w:rsidRPr="00DD0F26" w:rsidRDefault="002D36A2" w:rsidP="00914FFE">
      <w:pPr>
        <w:pStyle w:val="--121"/>
        <w:rPr>
          <w:lang w:val="ru-RU"/>
        </w:rPr>
      </w:pPr>
      <w:r w:rsidRPr="00187EE8">
        <w:rPr>
          <w:rStyle w:val="--122"/>
        </w:rPr>
        <w:t>Дані наведено без урахування тимчасово окупованих російською федерацією територій та частини</w:t>
      </w:r>
      <w:r w:rsidRPr="00187EE8">
        <w:t xml:space="preserve"> територій, на яких ведуться (велися) бойові дії.</w:t>
      </w:r>
    </w:p>
    <w:p w:rsidR="002D36A2" w:rsidRPr="00DD0F26" w:rsidRDefault="002D36A2" w:rsidP="00A36402">
      <w:pPr>
        <w:pStyle w:val="--121"/>
        <w:rPr>
          <w:rStyle w:val="--122"/>
          <w:lang w:val="ru-RU"/>
        </w:rPr>
      </w:pPr>
    </w:p>
    <w:p w:rsidR="002D36A2" w:rsidRPr="00466220" w:rsidRDefault="002D36A2" w:rsidP="00C5231A">
      <w:pPr>
        <w:pStyle w:val="a"/>
      </w:pPr>
      <w:r w:rsidRPr="00466220">
        <w:t>Методологія та визначення</w:t>
      </w:r>
    </w:p>
    <w:bookmarkEnd w:id="0"/>
    <w:p w:rsidR="002D36A2" w:rsidRPr="00FE0719" w:rsidRDefault="002D36A2" w:rsidP="00C5231A">
      <w:pPr>
        <w:spacing w:after="100"/>
        <w:jc w:val="both"/>
        <w:rPr>
          <w:rFonts w:ascii="Calibri" w:hAnsi="Calibri" w:cs="Calibri"/>
          <w:color w:val="22517D"/>
        </w:rPr>
      </w:pPr>
      <w:r w:rsidRPr="00FE0719">
        <w:rPr>
          <w:rFonts w:ascii="Calibri" w:hAnsi="Calibri" w:cs="Calibri"/>
          <w:b/>
          <w:color w:val="22517D"/>
        </w:rPr>
        <w:t>Експорт товарів</w:t>
      </w:r>
      <w:r w:rsidRPr="00FE0719">
        <w:rPr>
          <w:rFonts w:ascii="Calibri" w:hAnsi="Calibri" w:cs="Calibri"/>
          <w:color w:val="22517D"/>
        </w:rPr>
        <w:t xml:space="preserve"> – це митний режим, відповідно до якого українські товари випускаються для вільного обігу за межами митної території України без зобов’язань щодо їх зворотного ввезення.</w:t>
      </w:r>
    </w:p>
    <w:p w:rsidR="002D36A2" w:rsidRDefault="002D36A2" w:rsidP="00C5231A">
      <w:pPr>
        <w:pStyle w:val="--121"/>
      </w:pPr>
      <w:r w:rsidRPr="001347D1">
        <w:rPr>
          <w:b/>
          <w:bCs/>
        </w:rPr>
        <w:t>Імпорт товарів</w:t>
      </w:r>
      <w:r w:rsidRPr="001347D1">
        <w:rPr>
          <w:i/>
          <w:iCs/>
        </w:rPr>
        <w:t xml:space="preserve"> – </w:t>
      </w:r>
      <w:r w:rsidRPr="001347D1">
        <w:t>це митний режим, згідно з яким іноземні товари після сплати всіх митних платежів, установлених законами України на імпорт цих товарів, та виконання всіх необхідних митних формальностей випускаються для вільного обігу на митній території України.</w:t>
      </w:r>
    </w:p>
    <w:p w:rsidR="002D36A2" w:rsidRDefault="002D36A2" w:rsidP="00914FFE">
      <w:pPr>
        <w:pStyle w:val="--121"/>
      </w:pPr>
    </w:p>
    <w:p w:rsidR="002D36A2" w:rsidRPr="001347D1" w:rsidRDefault="002D36A2" w:rsidP="00914FFE">
      <w:pPr>
        <w:pStyle w:val="--121"/>
      </w:pPr>
      <w:r w:rsidRPr="001347D1">
        <w:t xml:space="preserve">Формування показників здійснюється за результатами державного статистичного спостереження "Зовнішня торгівля товарами", методологія якогобазується на рекомендаціях ООН: Статистика міжнародної торгівлі товарами: концепції та визначення; Статистика міжнародної торгівлі товарами: Керівництво для упорядників (IMTS 2010-CM), а також ураховує положення Регламенту ЄС від 27 листопада 2019 року № 2019/2152 Європейського Парламенту та Ради щодо європейської статистики підприємств; Регламенту ЄC від 22 жовтня 2008 року № 1099/2008 щодо статистики енергетики. </w:t>
      </w:r>
    </w:p>
    <w:p w:rsidR="002D36A2" w:rsidRPr="001347D1" w:rsidRDefault="002D36A2" w:rsidP="00914FFE">
      <w:pPr>
        <w:pStyle w:val="--121"/>
        <w:spacing w:before="120"/>
      </w:pPr>
      <w:r w:rsidRPr="001347D1">
        <w:t xml:space="preserve">Джерелами інформації є адміністративні дані Державної митної служби України (митні декларації), НАК "Нафтогаз України" (щодо обсягів експорту та імпорту газу природного), Міненерго (щодо обсягів імпорту нафти сирої трубопровідним транспортом), а також статистичні дані за формою звітності № 14-ЗЕЗ (квартальна) (щодо експорту-імпорту товарів, придбаних у портах). </w:t>
      </w:r>
    </w:p>
    <w:p w:rsidR="002D36A2" w:rsidRPr="001347D1" w:rsidRDefault="002D36A2" w:rsidP="00914FFE">
      <w:pPr>
        <w:pStyle w:val="--121"/>
        <w:spacing w:before="120"/>
      </w:pPr>
      <w:r w:rsidRPr="001347D1">
        <w:t xml:space="preserve">Облік товарів здійснюється на момент, коли вони ввозяться в межі або вивозяться за межі економічної території України. Межі статистичної території країни збігаються з її економічною територією. </w:t>
      </w:r>
    </w:p>
    <w:p w:rsidR="002D36A2" w:rsidRDefault="002D36A2" w:rsidP="00914FFE">
      <w:pPr>
        <w:pStyle w:val="--121"/>
        <w:spacing w:before="120"/>
      </w:pPr>
      <w:r w:rsidRPr="001347D1">
        <w:t>Для обліку експорту-імпорту товарів застосовується Українська класифікація товарів зовнішньоекономічної діяльності (УКТ ЗЕД):</w:t>
      </w:r>
    </w:p>
    <w:p w:rsidR="002D36A2" w:rsidRPr="000B6D17" w:rsidRDefault="002D36A2" w:rsidP="00914FFE">
      <w:pPr>
        <w:pStyle w:val="--121"/>
      </w:pPr>
      <w:hyperlink r:id="rId16" w:history="1">
        <w:r w:rsidRPr="000B6D17">
          <w:rPr>
            <w:rStyle w:val="Hyperlink"/>
            <w:rFonts w:cs="Calibri"/>
            <w:color w:val="22517D"/>
          </w:rPr>
          <w:t>https://zakon.rada.gov.ua/laws/show/2697%D0%B0-20#n2</w:t>
        </w:r>
      </w:hyperlink>
      <w:r w:rsidRPr="000B6D17">
        <w:t>.</w:t>
      </w:r>
    </w:p>
    <w:p w:rsidR="002D36A2" w:rsidRPr="001347D1" w:rsidRDefault="002D36A2" w:rsidP="00914FFE">
      <w:pPr>
        <w:pStyle w:val="--121"/>
        <w:spacing w:before="120"/>
      </w:pPr>
      <w:r w:rsidRPr="001347D1">
        <w:t>Статистична вартість розраховується шляхом перерахунку вартості товарів у долари США за курсом, установленим НБУ на день оформлення митних декларацій. Для товарів, які подаються за статистичним звітом, перерахунок вартості товарів у долари США здійснюється за середньоквартальним курсом, розрахованим на основі щоденних офіційних курсів валют, установлених НБУ.</w:t>
      </w:r>
    </w:p>
    <w:p w:rsidR="002D36A2" w:rsidRPr="0055403F" w:rsidRDefault="002D36A2" w:rsidP="00914FFE">
      <w:pPr>
        <w:pStyle w:val="--121"/>
        <w:spacing w:before="120"/>
      </w:pPr>
      <w:r w:rsidRPr="001347D1">
        <w:t xml:space="preserve">Методологічні положення: </w:t>
      </w:r>
      <w:hyperlink r:id="rId17" w:history="1">
        <w:r w:rsidRPr="0055403F">
          <w:rPr>
            <w:rStyle w:val="Hyperlink"/>
            <w:rFonts w:cs="Calibri"/>
            <w:color w:val="22517D"/>
          </w:rPr>
          <w:t>https://</w:t>
        </w:r>
        <w:r w:rsidRPr="0055403F">
          <w:rPr>
            <w:rStyle w:val="Hyperlink"/>
            <w:rFonts w:cs="Calibri"/>
            <w:color w:val="22517D"/>
            <w:lang w:val="en-US"/>
          </w:rPr>
          <w:t>www</w:t>
        </w:r>
        <w:r w:rsidRPr="0055403F">
          <w:rPr>
            <w:rStyle w:val="Hyperlink"/>
            <w:rFonts w:cs="Calibri"/>
            <w:color w:val="22517D"/>
            <w:lang w:val="ru-RU"/>
          </w:rPr>
          <w:t>.</w:t>
        </w:r>
        <w:r w:rsidRPr="0055403F">
          <w:rPr>
            <w:rStyle w:val="Hyperlink"/>
            <w:rFonts w:cs="Calibri"/>
            <w:color w:val="22517D"/>
          </w:rPr>
          <w:t>ukrstat.gov.ua/norm_doc/2022/449/449.pdf</w:t>
        </w:r>
      </w:hyperlink>
      <w:r w:rsidRPr="0055403F">
        <w:t xml:space="preserve">. </w:t>
      </w:r>
    </w:p>
    <w:p w:rsidR="002D36A2" w:rsidRDefault="002D36A2" w:rsidP="00A36402">
      <w:pPr>
        <w:pStyle w:val="--12"/>
        <w:ind w:firstLine="0"/>
        <w:rPr>
          <w:rStyle w:val="--122"/>
        </w:rPr>
      </w:pPr>
    </w:p>
    <w:p w:rsidR="002D36A2" w:rsidRPr="00182829" w:rsidRDefault="002D36A2" w:rsidP="00A36402">
      <w:pPr>
        <w:pStyle w:val="a"/>
      </w:pPr>
      <w:r w:rsidRPr="00182829">
        <w:t>Перегляд даних</w:t>
      </w:r>
    </w:p>
    <w:p w:rsidR="002D36A2" w:rsidRPr="001347D1" w:rsidRDefault="002D36A2" w:rsidP="00914FFE">
      <w:pPr>
        <w:pStyle w:val="--121"/>
      </w:pPr>
      <w:r w:rsidRPr="001347D1">
        <w:t xml:space="preserve">Інформація щодо статистики зовнішньої торгівлі товарами оприлюднюється щомісячно та є оперативною. </w:t>
      </w:r>
    </w:p>
    <w:p w:rsidR="002D36A2" w:rsidRPr="001347D1" w:rsidRDefault="002D36A2" w:rsidP="00914FFE">
      <w:pPr>
        <w:pStyle w:val="--121"/>
      </w:pPr>
      <w:r w:rsidRPr="001347D1">
        <w:t xml:space="preserve">Оновлення даних здійснюється щомісячно відповідно до змін у митних деклараціях. У цьому експрес-випуску уточнено дані за попередній звітний період. Остаточне уточнення даних проводиться в </w:t>
      </w:r>
      <w:r>
        <w:t>черв</w:t>
      </w:r>
      <w:r w:rsidRPr="001347D1">
        <w:t xml:space="preserve">ні наступного за звітним року. </w:t>
      </w:r>
    </w:p>
    <w:p w:rsidR="002D36A2" w:rsidRDefault="002D36A2" w:rsidP="660EE1DD">
      <w:pPr>
        <w:widowControl w:val="0"/>
        <w:spacing w:line="140" w:lineRule="exact"/>
        <w:rPr>
          <w:rStyle w:val="--122"/>
        </w:rPr>
      </w:pPr>
    </w:p>
    <w:p w:rsidR="002D36A2" w:rsidRPr="005065DA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:rsidR="002D36A2" w:rsidRPr="005065DA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:rsidR="002D36A2" w:rsidRPr="005065DA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:rsidR="002D36A2" w:rsidRDefault="002D36A2" w:rsidP="00A36402">
      <w:pPr>
        <w:rPr>
          <w:rFonts w:ascii="Calibri" w:hAnsi="Calibri"/>
          <w:sz w:val="10"/>
          <w:szCs w:val="10"/>
        </w:rPr>
      </w:pPr>
    </w:p>
    <w:tbl>
      <w:tblPr>
        <w:tblW w:w="0" w:type="auto"/>
        <w:tblBorders>
          <w:left w:val="single" w:sz="6" w:space="0" w:color="22517D"/>
        </w:tblBorders>
        <w:tblLook w:val="00A0"/>
      </w:tblPr>
      <w:tblGrid>
        <w:gridCol w:w="9628"/>
      </w:tblGrid>
      <w:tr w:rsidR="002D36A2" w:rsidTr="00AD5052">
        <w:tc>
          <w:tcPr>
            <w:tcW w:w="9628" w:type="dxa"/>
            <w:tcBorders>
              <w:left w:val="single" w:sz="12" w:space="0" w:color="DB9528"/>
            </w:tcBorders>
          </w:tcPr>
          <w:p w:rsidR="002D36A2" w:rsidRPr="006A6644" w:rsidRDefault="002D36A2" w:rsidP="002922A6">
            <w:pPr>
              <w:pStyle w:val="--121"/>
              <w:rPr>
                <w:lang w:val="ru-RU" w:eastAsia="uk-UA"/>
              </w:rPr>
            </w:pPr>
            <w:r w:rsidRPr="006A6644">
              <w:rPr>
                <w:lang w:eastAsia="uk-UA"/>
              </w:rPr>
              <w:t xml:space="preserve">Довідка: тел. +38 (044) 486–69–71; </w:t>
            </w:r>
            <w:r w:rsidRPr="006A6644">
              <w:rPr>
                <w:lang w:val="en-US" w:eastAsia="uk-UA"/>
              </w:rPr>
              <w:t>e</w:t>
            </w:r>
            <w:r w:rsidRPr="006A6644">
              <w:rPr>
                <w:lang w:eastAsia="uk-UA"/>
              </w:rPr>
              <w:t>-</w:t>
            </w:r>
            <w:r w:rsidRPr="006A6644">
              <w:rPr>
                <w:lang w:val="en-US" w:eastAsia="uk-UA"/>
              </w:rPr>
              <w:t>mail</w:t>
            </w:r>
            <w:r w:rsidRPr="006A6644">
              <w:rPr>
                <w:lang w:eastAsia="uk-UA"/>
              </w:rPr>
              <w:t>:</w:t>
            </w:r>
            <w:r w:rsidRPr="006A6644">
              <w:rPr>
                <w:i/>
                <w:iCs/>
                <w:lang w:val="en-US" w:eastAsia="uk-UA"/>
              </w:rPr>
              <w:t>posh</w:t>
            </w:r>
            <w:r w:rsidRPr="006A6644">
              <w:rPr>
                <w:i/>
                <w:iCs/>
                <w:lang w:val="ru-RU" w:eastAsia="uk-UA"/>
              </w:rPr>
              <w:t>@</w:t>
            </w:r>
            <w:r w:rsidRPr="006A6644">
              <w:rPr>
                <w:i/>
                <w:iCs/>
                <w:lang w:val="en-US" w:eastAsia="uk-UA"/>
              </w:rPr>
              <w:t>kyiv</w:t>
            </w:r>
            <w:r w:rsidRPr="006A6644">
              <w:rPr>
                <w:i/>
                <w:iCs/>
                <w:lang w:val="ru-RU" w:eastAsia="uk-UA"/>
              </w:rPr>
              <w:t>.</w:t>
            </w:r>
            <w:r w:rsidRPr="006A6644">
              <w:rPr>
                <w:i/>
                <w:iCs/>
                <w:lang w:val="en-US" w:eastAsia="uk-UA"/>
              </w:rPr>
              <w:t>ukrstat</w:t>
            </w:r>
            <w:r w:rsidRPr="006A6644">
              <w:rPr>
                <w:i/>
                <w:iCs/>
                <w:lang w:val="ru-RU" w:eastAsia="uk-UA"/>
              </w:rPr>
              <w:t>.</w:t>
            </w:r>
            <w:r w:rsidRPr="006A6644">
              <w:rPr>
                <w:i/>
                <w:iCs/>
                <w:lang w:val="en-US" w:eastAsia="uk-UA"/>
              </w:rPr>
              <w:t>gov</w:t>
            </w:r>
            <w:r w:rsidRPr="006A6644">
              <w:rPr>
                <w:i/>
                <w:iCs/>
                <w:lang w:val="ru-RU" w:eastAsia="uk-UA"/>
              </w:rPr>
              <w:t>.</w:t>
            </w:r>
            <w:r w:rsidRPr="006A6644">
              <w:rPr>
                <w:i/>
                <w:iCs/>
                <w:lang w:val="en-US" w:eastAsia="uk-UA"/>
              </w:rPr>
              <w:t>ua</w:t>
            </w:r>
          </w:p>
          <w:p w:rsidR="002D36A2" w:rsidRPr="006A6644" w:rsidRDefault="002D36A2" w:rsidP="002922A6">
            <w:pPr>
              <w:pStyle w:val="--121"/>
              <w:rPr>
                <w:lang w:eastAsia="uk-UA"/>
              </w:rPr>
            </w:pPr>
            <w:r w:rsidRPr="006A6644">
              <w:rPr>
                <w:lang w:eastAsia="uk-UA"/>
              </w:rPr>
              <w:t>Більше інформації:</w:t>
            </w:r>
            <w:hyperlink r:id="rId18" w:history="1">
              <w:r w:rsidRPr="006A6644">
                <w:t>http://www.kyiv.ukrstat.gov.ua/p.php3?c=255&amp;lang=1</w:t>
              </w:r>
            </w:hyperlink>
          </w:p>
          <w:p w:rsidR="002D36A2" w:rsidRPr="006A6644" w:rsidRDefault="002D36A2" w:rsidP="002922A6">
            <w:pPr>
              <w:pStyle w:val="--121"/>
              <w:rPr>
                <w:sz w:val="10"/>
                <w:szCs w:val="10"/>
              </w:rPr>
            </w:pPr>
            <w:r w:rsidRPr="006A6644">
              <w:rPr>
                <w:lang w:eastAsia="uk-UA"/>
              </w:rPr>
              <w:t>© Головне управління статистики у м. Києві, 2025</w:t>
            </w:r>
          </w:p>
        </w:tc>
      </w:tr>
    </w:tbl>
    <w:p w:rsidR="002D36A2" w:rsidRDefault="002D36A2" w:rsidP="001761BA">
      <w:pPr>
        <w:ind w:right="-285"/>
        <w:jc w:val="right"/>
        <w:rPr>
          <w:rFonts w:ascii="Calibri" w:hAnsi="Calibri" w:cs="Calibri"/>
          <w:color w:val="22517D"/>
        </w:rPr>
      </w:pPr>
    </w:p>
    <w:p w:rsidR="002D36A2" w:rsidRPr="00AD4D87" w:rsidRDefault="002D36A2" w:rsidP="00A82224">
      <w:pPr>
        <w:jc w:val="right"/>
        <w:rPr>
          <w:rFonts w:ascii="Calibri" w:hAnsi="Calibri" w:cs="Calibri"/>
          <w:color w:val="22517D"/>
          <w:lang w:val="ru-RU"/>
        </w:rPr>
      </w:pPr>
      <w:r>
        <w:rPr>
          <w:rFonts w:ascii="Calibri" w:hAnsi="Calibri" w:cs="Calibri"/>
          <w:color w:val="22517D"/>
        </w:rPr>
        <w:br w:type="page"/>
      </w:r>
      <w:r w:rsidRPr="00AD4D87">
        <w:rPr>
          <w:rFonts w:ascii="Calibri" w:hAnsi="Calibri" w:cs="Calibri"/>
          <w:color w:val="22517D"/>
        </w:rPr>
        <w:t xml:space="preserve">Додаток </w:t>
      </w:r>
      <w:r w:rsidRPr="00AD4D87">
        <w:rPr>
          <w:rFonts w:ascii="Calibri" w:hAnsi="Calibri" w:cs="Calibri"/>
          <w:color w:val="22517D"/>
          <w:lang w:val="ru-RU"/>
        </w:rPr>
        <w:t>1</w:t>
      </w:r>
    </w:p>
    <w:p w:rsidR="002D36A2" w:rsidRPr="00AD4D87" w:rsidRDefault="002D36A2" w:rsidP="00F65F93">
      <w:pPr>
        <w:ind w:left="57"/>
        <w:jc w:val="center"/>
        <w:rPr>
          <w:rFonts w:ascii="Calibri" w:hAnsi="Calibri" w:cs="Calibri"/>
          <w:b/>
          <w:color w:val="DB9528"/>
          <w:lang w:val="ru-RU"/>
        </w:rPr>
      </w:pPr>
    </w:p>
    <w:p w:rsidR="002D36A2" w:rsidRPr="00AD4D87" w:rsidRDefault="002D36A2" w:rsidP="00F65F93">
      <w:pPr>
        <w:ind w:left="57"/>
        <w:jc w:val="center"/>
        <w:rPr>
          <w:rFonts w:ascii="Calibri" w:hAnsi="Calibri" w:cs="Calibri"/>
          <w:b/>
          <w:color w:val="DB9528"/>
          <w:sz w:val="26"/>
          <w:szCs w:val="26"/>
        </w:rPr>
      </w:pPr>
      <w:r w:rsidRPr="00AD4D87">
        <w:rPr>
          <w:rFonts w:ascii="Calibri" w:hAnsi="Calibri" w:cs="Calibri"/>
          <w:b/>
          <w:color w:val="DB9528"/>
          <w:sz w:val="26"/>
          <w:szCs w:val="26"/>
        </w:rPr>
        <w:t>Географічна структура зовнішньої торгівлі товарами в січні–серпні 2025 року</w:t>
      </w:r>
    </w:p>
    <w:p w:rsidR="002D36A2" w:rsidRPr="00AD4D87" w:rsidRDefault="002D36A2" w:rsidP="00F65F93">
      <w:pPr>
        <w:ind w:right="-710"/>
        <w:jc w:val="center"/>
        <w:rPr>
          <w:rFonts w:ascii="Calibri" w:hAnsi="Calibri" w:cs="Calibri"/>
          <w:b/>
          <w:sz w:val="13"/>
          <w:szCs w:val="13"/>
        </w:rPr>
      </w:pPr>
    </w:p>
    <w:tbl>
      <w:tblPr>
        <w:tblW w:w="5000" w:type="pct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ook w:val="01E0"/>
      </w:tblPr>
      <w:tblGrid>
        <w:gridCol w:w="2544"/>
        <w:gridCol w:w="1106"/>
        <w:gridCol w:w="1009"/>
        <w:gridCol w:w="1035"/>
        <w:gridCol w:w="1023"/>
        <w:gridCol w:w="995"/>
        <w:gridCol w:w="1050"/>
        <w:gridCol w:w="1092"/>
      </w:tblGrid>
      <w:tr w:rsidR="002D36A2" w:rsidRPr="00F310EE" w:rsidTr="00BB234F">
        <w:trPr>
          <w:trHeight w:hRule="exact" w:val="255"/>
        </w:trPr>
        <w:tc>
          <w:tcPr>
            <w:tcW w:w="1291" w:type="pct"/>
            <w:vMerge w:val="restart"/>
            <w:shd w:val="clear" w:color="auto" w:fill="DDEEFE"/>
            <w:vAlign w:val="bottom"/>
          </w:tcPr>
          <w:p w:rsidR="002D36A2" w:rsidRPr="00AD4D87" w:rsidRDefault="002D36A2" w:rsidP="00BB234F">
            <w:pPr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</w:pPr>
          </w:p>
        </w:tc>
        <w:tc>
          <w:tcPr>
            <w:tcW w:w="1598" w:type="pct"/>
            <w:gridSpan w:val="3"/>
            <w:shd w:val="clear" w:color="auto" w:fill="DDEEFE"/>
            <w:vAlign w:val="center"/>
          </w:tcPr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Експорт</w:t>
            </w:r>
          </w:p>
        </w:tc>
        <w:tc>
          <w:tcPr>
            <w:tcW w:w="1556" w:type="pct"/>
            <w:gridSpan w:val="3"/>
            <w:shd w:val="clear" w:color="auto" w:fill="DDEEFE"/>
            <w:vAlign w:val="center"/>
          </w:tcPr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Імпорт</w:t>
            </w:r>
          </w:p>
        </w:tc>
        <w:tc>
          <w:tcPr>
            <w:tcW w:w="554" w:type="pct"/>
            <w:vMerge w:val="restart"/>
            <w:shd w:val="clear" w:color="auto" w:fill="DDEEFE"/>
            <w:vAlign w:val="center"/>
          </w:tcPr>
          <w:p w:rsidR="002D36A2" w:rsidRPr="00A3727D" w:rsidRDefault="002D36A2" w:rsidP="00BB234F">
            <w:pPr>
              <w:jc w:val="center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A3727D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Сальдо</w:t>
            </w:r>
          </w:p>
        </w:tc>
      </w:tr>
      <w:tr w:rsidR="002D36A2" w:rsidRPr="00F310EE" w:rsidTr="00BB234F">
        <w:trPr>
          <w:trHeight w:val="282"/>
        </w:trPr>
        <w:tc>
          <w:tcPr>
            <w:tcW w:w="1291" w:type="pct"/>
            <w:vMerge/>
            <w:vAlign w:val="bottom"/>
          </w:tcPr>
          <w:p w:rsidR="002D36A2" w:rsidRPr="00AD4D87" w:rsidRDefault="002D36A2" w:rsidP="00BB234F">
            <w:pPr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DDEEFE"/>
            <w:vAlign w:val="center"/>
          </w:tcPr>
          <w:p w:rsidR="002D36A2" w:rsidRPr="00AD4D87" w:rsidRDefault="002D36A2" w:rsidP="00BB234F">
            <w:pPr>
              <w:ind w:left="-108" w:right="-108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млн.дол. США</w:t>
            </w:r>
          </w:p>
        </w:tc>
        <w:tc>
          <w:tcPr>
            <w:tcW w:w="512" w:type="pct"/>
            <w:shd w:val="clear" w:color="auto" w:fill="DDEEFE"/>
            <w:vAlign w:val="center"/>
          </w:tcPr>
          <w:p w:rsidR="002D36A2" w:rsidRPr="00AD4D87" w:rsidRDefault="002D36A2" w:rsidP="00A3727D">
            <w:pPr>
              <w:ind w:left="-113" w:right="-113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>до січня–серпня 2024</w:t>
            </w:r>
          </w:p>
        </w:tc>
        <w:tc>
          <w:tcPr>
            <w:tcW w:w="525" w:type="pct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60" w:lineRule="exact"/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  <w:tc>
          <w:tcPr>
            <w:tcW w:w="519" w:type="pct"/>
            <w:shd w:val="clear" w:color="auto" w:fill="DDEEFE"/>
            <w:vAlign w:val="center"/>
          </w:tcPr>
          <w:p w:rsidR="002D36A2" w:rsidRPr="00AD4D87" w:rsidRDefault="002D36A2" w:rsidP="00BB234F">
            <w:pPr>
              <w:ind w:left="-29" w:right="-107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млн.дол. США</w:t>
            </w:r>
          </w:p>
        </w:tc>
        <w:tc>
          <w:tcPr>
            <w:tcW w:w="505" w:type="pct"/>
            <w:shd w:val="clear" w:color="auto" w:fill="DDEEFE"/>
            <w:vAlign w:val="center"/>
          </w:tcPr>
          <w:p w:rsidR="002D36A2" w:rsidRPr="00AD4D87" w:rsidRDefault="002D36A2" w:rsidP="00A3727D">
            <w:pPr>
              <w:ind w:left="-113" w:right="-153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>до січня–серпня 2024</w:t>
            </w:r>
          </w:p>
        </w:tc>
        <w:tc>
          <w:tcPr>
            <w:tcW w:w="533" w:type="pct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60" w:lineRule="exact"/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  <w:tc>
          <w:tcPr>
            <w:tcW w:w="554" w:type="pct"/>
            <w:vMerge/>
            <w:vAlign w:val="center"/>
          </w:tcPr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</w:tr>
      <w:tr w:rsidR="002D36A2" w:rsidRPr="00F310EE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AD4D87" w:rsidRDefault="002D36A2" w:rsidP="00BB234F">
            <w:pPr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  <w:t>Усього</w:t>
            </w:r>
          </w:p>
        </w:tc>
        <w:tc>
          <w:tcPr>
            <w:tcW w:w="561" w:type="pct"/>
            <w:vAlign w:val="bottom"/>
          </w:tcPr>
          <w:p w:rsidR="002D36A2" w:rsidRPr="00AD4D87" w:rsidRDefault="002D36A2" w:rsidP="00BB234F">
            <w:pPr>
              <w:ind w:left="142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7154,7</w:t>
            </w:r>
          </w:p>
        </w:tc>
        <w:tc>
          <w:tcPr>
            <w:tcW w:w="512" w:type="pct"/>
            <w:vAlign w:val="bottom"/>
          </w:tcPr>
          <w:p w:rsidR="002D36A2" w:rsidRPr="00AD4D87" w:rsidRDefault="002D36A2" w:rsidP="00BB234F">
            <w:pPr>
              <w:ind w:left="142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96,4</w:t>
            </w:r>
          </w:p>
        </w:tc>
        <w:tc>
          <w:tcPr>
            <w:tcW w:w="525" w:type="pct"/>
            <w:vAlign w:val="bottom"/>
          </w:tcPr>
          <w:p w:rsidR="002D36A2" w:rsidRPr="00AD4D87" w:rsidRDefault="002D36A2" w:rsidP="00BB234F">
            <w:pPr>
              <w:ind w:left="142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100,0</w:t>
            </w:r>
          </w:p>
        </w:tc>
        <w:tc>
          <w:tcPr>
            <w:tcW w:w="519" w:type="pct"/>
            <w:vAlign w:val="bottom"/>
          </w:tcPr>
          <w:p w:rsidR="002D36A2" w:rsidRPr="00AD4D87" w:rsidRDefault="002D36A2" w:rsidP="00BB234F">
            <w:pPr>
              <w:ind w:left="-53" w:hanging="43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23529,7</w:t>
            </w:r>
          </w:p>
        </w:tc>
        <w:tc>
          <w:tcPr>
            <w:tcW w:w="505" w:type="pct"/>
            <w:vAlign w:val="bottom"/>
          </w:tcPr>
          <w:p w:rsidR="002D36A2" w:rsidRPr="00AD4D87" w:rsidRDefault="002D36A2" w:rsidP="00BB234F">
            <w:pPr>
              <w:ind w:left="142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111,7</w:t>
            </w:r>
          </w:p>
        </w:tc>
        <w:tc>
          <w:tcPr>
            <w:tcW w:w="533" w:type="pct"/>
            <w:vAlign w:val="bottom"/>
          </w:tcPr>
          <w:p w:rsidR="002D36A2" w:rsidRPr="00AD4D87" w:rsidRDefault="002D36A2" w:rsidP="00BB234F">
            <w:pPr>
              <w:ind w:left="142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100,0</w:t>
            </w:r>
          </w:p>
        </w:tc>
        <w:tc>
          <w:tcPr>
            <w:tcW w:w="554" w:type="pct"/>
            <w:vAlign w:val="bottom"/>
          </w:tcPr>
          <w:p w:rsidR="002D36A2" w:rsidRPr="00AD4D87" w:rsidRDefault="002D36A2" w:rsidP="00BB234F">
            <w:pPr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–16375,0</w:t>
            </w:r>
          </w:p>
        </w:tc>
      </w:tr>
      <w:tr w:rsidR="002D36A2" w:rsidRPr="00F310EE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AD4D87" w:rsidRDefault="002D36A2" w:rsidP="00BB234F">
            <w:pPr>
              <w:ind w:left="113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тому числі</w:t>
            </w:r>
          </w:p>
        </w:tc>
        <w:tc>
          <w:tcPr>
            <w:tcW w:w="561" w:type="pct"/>
            <w:vAlign w:val="bottom"/>
          </w:tcPr>
          <w:p w:rsidR="002D36A2" w:rsidRPr="00AD4D87" w:rsidRDefault="002D36A2" w:rsidP="00BB234F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  <w:tc>
          <w:tcPr>
            <w:tcW w:w="512" w:type="pct"/>
            <w:vAlign w:val="bottom"/>
          </w:tcPr>
          <w:p w:rsidR="002D36A2" w:rsidRPr="00AD4D87" w:rsidRDefault="002D36A2" w:rsidP="00BB234F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  <w:lang w:val="en-US"/>
              </w:rPr>
            </w:pPr>
          </w:p>
        </w:tc>
        <w:tc>
          <w:tcPr>
            <w:tcW w:w="525" w:type="pct"/>
            <w:vAlign w:val="bottom"/>
          </w:tcPr>
          <w:p w:rsidR="002D36A2" w:rsidRPr="00AD4D87" w:rsidRDefault="002D36A2" w:rsidP="00BB234F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  <w:tc>
          <w:tcPr>
            <w:tcW w:w="519" w:type="pct"/>
            <w:vAlign w:val="bottom"/>
          </w:tcPr>
          <w:p w:rsidR="002D36A2" w:rsidRPr="00AD4D87" w:rsidRDefault="002D36A2" w:rsidP="00BB234F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  <w:tc>
          <w:tcPr>
            <w:tcW w:w="505" w:type="pct"/>
            <w:vAlign w:val="bottom"/>
          </w:tcPr>
          <w:p w:rsidR="002D36A2" w:rsidRPr="00AD4D87" w:rsidRDefault="002D36A2" w:rsidP="00BB234F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  <w:tc>
          <w:tcPr>
            <w:tcW w:w="533" w:type="pct"/>
            <w:vAlign w:val="bottom"/>
          </w:tcPr>
          <w:p w:rsidR="002D36A2" w:rsidRPr="00AD4D87" w:rsidRDefault="002D36A2" w:rsidP="00BB234F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  <w:tc>
          <w:tcPr>
            <w:tcW w:w="554" w:type="pct"/>
            <w:vAlign w:val="bottom"/>
          </w:tcPr>
          <w:p w:rsidR="002D36A2" w:rsidRPr="00AD4D87" w:rsidRDefault="002D36A2" w:rsidP="00BB234F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</w:tr>
      <w:tr w:rsidR="002D36A2" w:rsidRPr="00F310EE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AD4D87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>Алжир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177,4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188,7</w:t>
            </w:r>
          </w:p>
        </w:tc>
        <w:tc>
          <w:tcPr>
            <w:tcW w:w="525" w:type="pct"/>
            <w:vAlign w:val="bottom"/>
          </w:tcPr>
          <w:p w:rsidR="002D36A2" w:rsidRPr="00AD4D87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AD4D87">
              <w:rPr>
                <w:rFonts w:ascii="Calibri" w:hAnsi="Calibri" w:cs="Calibri"/>
                <w:color w:val="2F5496"/>
                <w:sz w:val="20"/>
                <w:szCs w:val="20"/>
              </w:rPr>
              <w:t>2,5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42,9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129,9</w:t>
            </w:r>
          </w:p>
        </w:tc>
        <w:tc>
          <w:tcPr>
            <w:tcW w:w="533" w:type="pct"/>
            <w:vAlign w:val="bottom"/>
          </w:tcPr>
          <w:p w:rsidR="002D36A2" w:rsidRPr="00AD4D87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AD4D87">
              <w:rPr>
                <w:rFonts w:ascii="Calibri" w:hAnsi="Calibri" w:cs="Calibri"/>
                <w:color w:val="2F5496"/>
                <w:sz w:val="20"/>
                <w:szCs w:val="20"/>
              </w:rPr>
              <w:t>0,2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134,5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Болгарія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141,0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162,3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2,0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1024,6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99,4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4,4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–883,6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В</w:t>
            </w:r>
            <w:r w:rsidRPr="001208B9">
              <w:rPr>
                <w:rFonts w:ascii="Calibri" w:hAnsi="Calibri" w:cs="Calibri"/>
                <w:color w:val="22517D"/>
                <w:sz w:val="20"/>
                <w:szCs w:val="20"/>
                <w:lang w:val="en-US"/>
              </w:rPr>
              <w:t>’</w:t>
            </w: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єтнам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75,7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89,7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1,1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469,1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152,9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2,0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–393,4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Єгипет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412,2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111,3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5,8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76,6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104,9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0,3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335,6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Індія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289,6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76,5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4,0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539,6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101,6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2,3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–250,0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Ірак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196,6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256,7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2,7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0,0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х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0,0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196,6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Іспанія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550,0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68,8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7,7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355,5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110,0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1,5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194,5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Італія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385,6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125,9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5,4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878,9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94,7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3,7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–493,3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Китай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293,3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46,0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4,1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5795,5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127,5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24,6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–5502,2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Нідерланди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506,3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116,3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7,1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326,6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167,6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1,4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179,7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Німеччина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236,6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64,3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3,3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1521,6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113,3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6,5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–1285,0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Польща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672,9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114,2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9,4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1607,4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122,6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6,8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–934,5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Республіка Молдова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153,5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134,4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2,1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11,9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57,6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0,1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141,6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Румунія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181,5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37,1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2,5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644,2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96,4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2,7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–462,7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Словаччина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38,8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119,4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0,5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862,5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130,8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3,7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–823,7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США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97,8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144,9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1,4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1099,7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123,2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4,7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–1001,9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Туреччина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656,2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219,4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9,2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1247,9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108,1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5,3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–591,7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Угорщина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76,8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169,0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1,1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613,7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105,7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2,6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–536,9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Франція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120,1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70,0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1,7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730,1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114,8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3,1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–610,0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Чехія</w:t>
            </w:r>
          </w:p>
        </w:tc>
        <w:tc>
          <w:tcPr>
            <w:tcW w:w="561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77,5</w:t>
            </w:r>
          </w:p>
        </w:tc>
        <w:tc>
          <w:tcPr>
            <w:tcW w:w="512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114,8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1,1</w:t>
            </w:r>
          </w:p>
        </w:tc>
        <w:tc>
          <w:tcPr>
            <w:tcW w:w="519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572,2</w:t>
            </w:r>
          </w:p>
        </w:tc>
        <w:tc>
          <w:tcPr>
            <w:tcW w:w="505" w:type="pct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78,9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2,4</w:t>
            </w:r>
          </w:p>
        </w:tc>
        <w:tc>
          <w:tcPr>
            <w:tcW w:w="554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–494,7</w:t>
            </w: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</w:p>
        </w:tc>
        <w:tc>
          <w:tcPr>
            <w:tcW w:w="561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12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25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19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05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33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54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Довідково:</w:t>
            </w:r>
          </w:p>
        </w:tc>
        <w:tc>
          <w:tcPr>
            <w:tcW w:w="561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  <w:lang w:eastAsia="uk-UA"/>
              </w:rPr>
            </w:pPr>
          </w:p>
        </w:tc>
        <w:tc>
          <w:tcPr>
            <w:tcW w:w="512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25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19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05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  <w:lang w:eastAsia="uk-UA"/>
              </w:rPr>
            </w:pPr>
          </w:p>
        </w:tc>
        <w:tc>
          <w:tcPr>
            <w:tcW w:w="533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54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spacing w:line="220" w:lineRule="exact"/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</w:p>
        </w:tc>
        <w:tc>
          <w:tcPr>
            <w:tcW w:w="561" w:type="pct"/>
          </w:tcPr>
          <w:p w:rsidR="002D36A2" w:rsidRPr="001208B9" w:rsidRDefault="002D36A2" w:rsidP="00BB234F">
            <w:pPr>
              <w:jc w:val="right"/>
              <w:rPr>
                <w:rFonts w:ascii="Calibri" w:hAnsi="Calibri" w:cs="Calibri"/>
                <w:color w:val="1F4E79"/>
                <w:sz w:val="20"/>
                <w:szCs w:val="20"/>
                <w:lang w:eastAsia="uk-UA"/>
              </w:rPr>
            </w:pPr>
          </w:p>
        </w:tc>
        <w:tc>
          <w:tcPr>
            <w:tcW w:w="512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25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19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05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  <w:lang w:eastAsia="uk-UA"/>
              </w:rPr>
            </w:pPr>
          </w:p>
        </w:tc>
        <w:tc>
          <w:tcPr>
            <w:tcW w:w="533" w:type="pct"/>
          </w:tcPr>
          <w:p w:rsidR="002D36A2" w:rsidRPr="001208B9" w:rsidRDefault="002D36A2" w:rsidP="006A6644">
            <w:pPr>
              <w:spacing w:afterLines="160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54" w:type="pct"/>
          </w:tcPr>
          <w:p w:rsidR="002D36A2" w:rsidRPr="001208B9" w:rsidRDefault="002D36A2" w:rsidP="00BB234F">
            <w:pPr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</w:tr>
      <w:tr w:rsidR="002D36A2" w:rsidRPr="001208B9" w:rsidTr="00BB234F">
        <w:trPr>
          <w:trHeight w:hRule="exact" w:val="255"/>
        </w:trPr>
        <w:tc>
          <w:tcPr>
            <w:tcW w:w="1291" w:type="pct"/>
            <w:vAlign w:val="bottom"/>
          </w:tcPr>
          <w:p w:rsidR="002D36A2" w:rsidRPr="001208B9" w:rsidRDefault="002D36A2" w:rsidP="00BB234F">
            <w:pPr>
              <w:spacing w:line="220" w:lineRule="exact"/>
              <w:ind w:left="142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Країни ЄС</w:t>
            </w:r>
          </w:p>
        </w:tc>
        <w:tc>
          <w:tcPr>
            <w:tcW w:w="561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3428,6</w:t>
            </w:r>
          </w:p>
        </w:tc>
        <w:tc>
          <w:tcPr>
            <w:tcW w:w="512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86,6</w:t>
            </w:r>
          </w:p>
        </w:tc>
        <w:tc>
          <w:tcPr>
            <w:tcW w:w="525" w:type="pct"/>
            <w:vAlign w:val="bottom"/>
          </w:tcPr>
          <w:p w:rsidR="002D36A2" w:rsidRPr="001208B9" w:rsidRDefault="002D36A2" w:rsidP="00BB234F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47,9</w:t>
            </w:r>
          </w:p>
        </w:tc>
        <w:tc>
          <w:tcPr>
            <w:tcW w:w="519" w:type="pct"/>
            <w:vAlign w:val="bottom"/>
          </w:tcPr>
          <w:p w:rsidR="002D36A2" w:rsidRPr="001208B9" w:rsidRDefault="002D36A2" w:rsidP="00BB234F">
            <w:pPr>
              <w:ind w:left="-50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10875,4</w:t>
            </w:r>
          </w:p>
        </w:tc>
        <w:tc>
          <w:tcPr>
            <w:tcW w:w="505" w:type="pct"/>
            <w:vAlign w:val="bottom"/>
          </w:tcPr>
          <w:p w:rsidR="002D36A2" w:rsidRPr="001208B9" w:rsidRDefault="002D36A2" w:rsidP="00BB234F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105,6</w:t>
            </w:r>
          </w:p>
        </w:tc>
        <w:tc>
          <w:tcPr>
            <w:tcW w:w="533" w:type="pct"/>
            <w:vAlign w:val="bottom"/>
          </w:tcPr>
          <w:p w:rsidR="002D36A2" w:rsidRPr="001208B9" w:rsidRDefault="002D36A2" w:rsidP="00BB234F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46,2</w:t>
            </w:r>
          </w:p>
        </w:tc>
        <w:tc>
          <w:tcPr>
            <w:tcW w:w="554" w:type="pct"/>
            <w:vAlign w:val="bottom"/>
          </w:tcPr>
          <w:p w:rsidR="002D36A2" w:rsidRPr="001208B9" w:rsidRDefault="002D36A2" w:rsidP="00BB234F">
            <w:pPr>
              <w:ind w:left="-31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F5496"/>
                <w:sz w:val="20"/>
                <w:szCs w:val="20"/>
              </w:rPr>
              <w:t>–7446,8</w:t>
            </w:r>
          </w:p>
        </w:tc>
      </w:tr>
    </w:tbl>
    <w:p w:rsidR="002D36A2" w:rsidRPr="001208B9" w:rsidRDefault="002D36A2" w:rsidP="00F65F93">
      <w:pPr>
        <w:pStyle w:val="--12"/>
        <w:ind w:firstLine="0"/>
      </w:pPr>
    </w:p>
    <w:p w:rsidR="002D36A2" w:rsidRPr="001208B9" w:rsidRDefault="002D36A2" w:rsidP="00F65F93">
      <w:pPr>
        <w:pStyle w:val="--12"/>
        <w:ind w:firstLine="0"/>
      </w:pPr>
    </w:p>
    <w:p w:rsidR="002D36A2" w:rsidRPr="00AD4D87" w:rsidRDefault="002D36A2" w:rsidP="00F65F93">
      <w:pPr>
        <w:ind w:right="-285"/>
        <w:jc w:val="right"/>
        <w:rPr>
          <w:rFonts w:ascii="Calibri" w:hAnsi="Calibri" w:cs="Calibri"/>
          <w:color w:val="22517D"/>
          <w:lang w:val="ru-RU"/>
        </w:rPr>
      </w:pPr>
    </w:p>
    <w:p w:rsidR="002D36A2" w:rsidRPr="00AD4D87" w:rsidRDefault="002D36A2" w:rsidP="00F65F93">
      <w:pPr>
        <w:jc w:val="right"/>
        <w:rPr>
          <w:rFonts w:ascii="Calibri" w:hAnsi="Calibri" w:cs="Calibri"/>
          <w:color w:val="22517D"/>
          <w:lang w:val="ru-RU"/>
        </w:rPr>
      </w:pPr>
      <w:r w:rsidRPr="00AD4D87">
        <w:rPr>
          <w:rFonts w:ascii="Calibri" w:hAnsi="Calibri" w:cs="Calibri"/>
          <w:color w:val="22517D"/>
          <w:lang w:val="ru-RU"/>
        </w:rPr>
        <w:br w:type="page"/>
        <w:t>Додаток 2</w:t>
      </w:r>
    </w:p>
    <w:p w:rsidR="002D36A2" w:rsidRPr="00AD4D87" w:rsidRDefault="002D36A2" w:rsidP="00F65F93">
      <w:pPr>
        <w:ind w:right="-285"/>
        <w:jc w:val="right"/>
        <w:rPr>
          <w:rFonts w:ascii="Calibri" w:hAnsi="Calibri" w:cs="Calibri"/>
          <w:lang w:val="ru-RU"/>
        </w:rPr>
      </w:pPr>
    </w:p>
    <w:p w:rsidR="002D36A2" w:rsidRPr="00AD4D87" w:rsidRDefault="002D36A2" w:rsidP="00F65F93">
      <w:pPr>
        <w:ind w:left="-142" w:right="-285"/>
        <w:jc w:val="center"/>
        <w:rPr>
          <w:rFonts w:ascii="Calibri" w:hAnsi="Calibri" w:cs="Calibri"/>
          <w:b/>
          <w:color w:val="DB9528"/>
          <w:sz w:val="26"/>
          <w:szCs w:val="26"/>
        </w:rPr>
      </w:pPr>
      <w:r w:rsidRPr="00AD4D87">
        <w:rPr>
          <w:rFonts w:ascii="Calibri" w:hAnsi="Calibri" w:cs="Calibri"/>
          <w:b/>
          <w:color w:val="DB9528"/>
          <w:sz w:val="26"/>
          <w:szCs w:val="26"/>
        </w:rPr>
        <w:t>Товарна структура зовнішньої торгівлі в січні–серпні 2025 року</w:t>
      </w:r>
    </w:p>
    <w:p w:rsidR="002D36A2" w:rsidRPr="00AD4D87" w:rsidRDefault="002D36A2" w:rsidP="00F65F93">
      <w:pPr>
        <w:ind w:left="-142" w:right="-285"/>
        <w:jc w:val="center"/>
        <w:rPr>
          <w:rFonts w:ascii="Calibri" w:hAnsi="Calibri" w:cs="Calibri"/>
          <w:b/>
        </w:rPr>
      </w:pPr>
    </w:p>
    <w:tbl>
      <w:tblPr>
        <w:tblW w:w="5000" w:type="pct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ook w:val="0000"/>
      </w:tblPr>
      <w:tblGrid>
        <w:gridCol w:w="2463"/>
        <w:gridCol w:w="993"/>
        <w:gridCol w:w="981"/>
        <w:gridCol w:w="1088"/>
        <w:gridCol w:w="1090"/>
        <w:gridCol w:w="1081"/>
        <w:gridCol w:w="1081"/>
        <w:gridCol w:w="1077"/>
      </w:tblGrid>
      <w:tr w:rsidR="002D36A2" w:rsidRPr="00F310EE" w:rsidTr="00A3727D">
        <w:trPr>
          <w:trHeight w:val="255"/>
        </w:trPr>
        <w:tc>
          <w:tcPr>
            <w:tcW w:w="1255" w:type="pct"/>
            <w:vMerge w:val="restart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  <w:lang w:val="en-US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Назва</w:t>
            </w:r>
          </w:p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товарів</w:t>
            </w:r>
          </w:p>
        </w:tc>
        <w:tc>
          <w:tcPr>
            <w:tcW w:w="509" w:type="pct"/>
            <w:vMerge w:val="restart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Розділ та код УКТ ЗЕД</w:t>
            </w:r>
          </w:p>
        </w:tc>
        <w:tc>
          <w:tcPr>
            <w:tcW w:w="1579" w:type="pct"/>
            <w:gridSpan w:val="3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Експорт</w:t>
            </w:r>
          </w:p>
        </w:tc>
        <w:tc>
          <w:tcPr>
            <w:tcW w:w="1657" w:type="pct"/>
            <w:gridSpan w:val="3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Імпорт</w:t>
            </w:r>
          </w:p>
        </w:tc>
      </w:tr>
      <w:tr w:rsidR="002D36A2" w:rsidRPr="00F310EE" w:rsidTr="00A3727D">
        <w:trPr>
          <w:trHeight w:val="958"/>
        </w:trPr>
        <w:tc>
          <w:tcPr>
            <w:tcW w:w="1255" w:type="pct"/>
            <w:vMerge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509" w:type="pct"/>
            <w:vMerge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464" w:type="pct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млн.дол. США</w:t>
            </w:r>
          </w:p>
        </w:tc>
        <w:tc>
          <w:tcPr>
            <w:tcW w:w="557" w:type="pct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ind w:right="-28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>досічня–серпня 2024</w:t>
            </w:r>
          </w:p>
        </w:tc>
        <w:tc>
          <w:tcPr>
            <w:tcW w:w="558" w:type="pct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  <w:tc>
          <w:tcPr>
            <w:tcW w:w="553" w:type="pct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млн.дол. США</w:t>
            </w:r>
          </w:p>
        </w:tc>
        <w:tc>
          <w:tcPr>
            <w:tcW w:w="553" w:type="pct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ind w:right="-28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>до січня–серпня 2024</w:t>
            </w:r>
          </w:p>
        </w:tc>
        <w:tc>
          <w:tcPr>
            <w:tcW w:w="551" w:type="pct"/>
            <w:shd w:val="clear" w:color="auto" w:fill="DDEEFE"/>
            <w:vAlign w:val="center"/>
          </w:tcPr>
          <w:p w:rsidR="002D36A2" w:rsidRPr="00AD4D87" w:rsidRDefault="002D36A2" w:rsidP="00A3727D">
            <w:pPr>
              <w:spacing w:line="230" w:lineRule="auto"/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</w:tr>
      <w:tr w:rsidR="002D36A2" w:rsidRPr="00F310EE" w:rsidTr="00A3727D">
        <w:trPr>
          <w:trHeight w:val="227"/>
        </w:trPr>
        <w:tc>
          <w:tcPr>
            <w:tcW w:w="1255" w:type="pct"/>
          </w:tcPr>
          <w:p w:rsidR="002D36A2" w:rsidRPr="00AD4D87" w:rsidRDefault="002D36A2" w:rsidP="00A3727D">
            <w:pPr>
              <w:spacing w:line="230" w:lineRule="auto"/>
              <w:ind w:left="-85"/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  <w:t xml:space="preserve"> Усього</w:t>
            </w:r>
          </w:p>
        </w:tc>
        <w:tc>
          <w:tcPr>
            <w:tcW w:w="509" w:type="pct"/>
          </w:tcPr>
          <w:p w:rsidR="002D36A2" w:rsidRPr="00AD4D87" w:rsidRDefault="002D36A2" w:rsidP="00A3727D">
            <w:pPr>
              <w:spacing w:line="230" w:lineRule="auto"/>
              <w:ind w:left="-85"/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</w:pPr>
          </w:p>
        </w:tc>
        <w:tc>
          <w:tcPr>
            <w:tcW w:w="464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  <w:lang w:eastAsia="uk-UA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7154,7</w:t>
            </w:r>
          </w:p>
        </w:tc>
        <w:tc>
          <w:tcPr>
            <w:tcW w:w="557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96,4</w:t>
            </w:r>
          </w:p>
        </w:tc>
        <w:tc>
          <w:tcPr>
            <w:tcW w:w="558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100,0</w:t>
            </w:r>
          </w:p>
        </w:tc>
        <w:tc>
          <w:tcPr>
            <w:tcW w:w="553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23529,7</w:t>
            </w:r>
          </w:p>
        </w:tc>
        <w:tc>
          <w:tcPr>
            <w:tcW w:w="553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111,7</w:t>
            </w:r>
          </w:p>
        </w:tc>
        <w:tc>
          <w:tcPr>
            <w:tcW w:w="551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100,0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AD4D87" w:rsidRDefault="002D36A2" w:rsidP="00A3727D">
            <w:pPr>
              <w:spacing w:line="230" w:lineRule="auto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у тому числі</w:t>
            </w:r>
          </w:p>
        </w:tc>
        <w:tc>
          <w:tcPr>
            <w:tcW w:w="509" w:type="pct"/>
          </w:tcPr>
          <w:p w:rsidR="002D36A2" w:rsidRPr="00AD4D87" w:rsidRDefault="002D36A2" w:rsidP="00A3727D">
            <w:pPr>
              <w:spacing w:line="230" w:lineRule="auto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464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  <w:tc>
          <w:tcPr>
            <w:tcW w:w="557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  <w:vAlign w:val="bottom"/>
          </w:tcPr>
          <w:p w:rsidR="002D36A2" w:rsidRPr="00AD4D87" w:rsidRDefault="002D36A2" w:rsidP="00A3727D">
            <w:pPr>
              <w:spacing w:line="230" w:lineRule="auto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Живi тварини; продукти тваринного походження </w:t>
            </w:r>
          </w:p>
        </w:tc>
        <w:tc>
          <w:tcPr>
            <w:tcW w:w="509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I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154,3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162,3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2,2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248,3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110,9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1,1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  <w:vAlign w:val="bottom"/>
          </w:tcPr>
          <w:p w:rsidR="002D36A2" w:rsidRPr="00AD4D87" w:rsidRDefault="002D36A2" w:rsidP="00A3727D">
            <w:pPr>
              <w:spacing w:line="230" w:lineRule="auto"/>
              <w:ind w:left="142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тому числі</w:t>
            </w:r>
          </w:p>
        </w:tc>
        <w:tc>
          <w:tcPr>
            <w:tcW w:w="509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молоко та молочні продукти, яйця птиці; натуральний мед</w:t>
            </w:r>
          </w:p>
        </w:tc>
        <w:tc>
          <w:tcPr>
            <w:tcW w:w="509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04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136,3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173,4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1,9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85,8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108,7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0,4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  <w:vAlign w:val="bottom"/>
          </w:tcPr>
          <w:p w:rsidR="002D36A2" w:rsidRPr="00AD4D87" w:rsidRDefault="002D36A2" w:rsidP="00A3727D">
            <w:pPr>
              <w:spacing w:line="230" w:lineRule="auto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Продукти рослинного походження </w:t>
            </w:r>
          </w:p>
        </w:tc>
        <w:tc>
          <w:tcPr>
            <w:tcW w:w="509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II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2856,8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76,1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39,9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696,0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111,3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3,0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  <w:vAlign w:val="bottom"/>
          </w:tcPr>
          <w:p w:rsidR="002D36A2" w:rsidRPr="00AD4D87" w:rsidRDefault="002D36A2" w:rsidP="00A3727D">
            <w:pPr>
              <w:spacing w:line="230" w:lineRule="auto"/>
              <w:ind w:left="142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тому числі</w:t>
            </w:r>
          </w:p>
        </w:tc>
        <w:tc>
          <w:tcPr>
            <w:tcW w:w="509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  <w:vAlign w:val="bottom"/>
          </w:tcPr>
          <w:p w:rsidR="002D36A2" w:rsidRPr="00AD4D87" w:rsidRDefault="002D36A2" w:rsidP="00A3727D">
            <w:pPr>
              <w:spacing w:line="230" w:lineRule="auto"/>
              <w:ind w:left="142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зернові культури</w:t>
            </w:r>
          </w:p>
        </w:tc>
        <w:tc>
          <w:tcPr>
            <w:tcW w:w="509" w:type="pct"/>
            <w:vAlign w:val="bottom"/>
          </w:tcPr>
          <w:p w:rsidR="002D36A2" w:rsidRPr="00AD4D87" w:rsidRDefault="002D36A2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10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2207,7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76,0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30,9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59,1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169,5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0,3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насiння і плоди олійних рослин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564,2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77,9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7,9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217,7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88,1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0,9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 xml:space="preserve">Жири та олії тваринного або рослинного походження 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III.</w:t>
            </w:r>
            <w:r w:rsidRPr="006A6644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1660,5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117,0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23,2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47,3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109,4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0,2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 xml:space="preserve">Готові харчовi продукти 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IV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1010,0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117,2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14,1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1238,2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107,8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5,3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цукор і кондитерські вироби з цукру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17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173,4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118,4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2,4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29,9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96,8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0,1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готові продукти із зерна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19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127,6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146,1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1,8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98,8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114,4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0,4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залишки і вiдходи харчової промисловості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450,8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97,9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6,3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140,3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104,6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0,6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 xml:space="preserve">Мінеральнi продукти 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V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137,2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119,8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1,9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2022,3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93,4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8,6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pacing w:val="-4"/>
                <w:sz w:val="20"/>
                <w:szCs w:val="20"/>
              </w:rPr>
              <w:t>палива мінеральні; нафта</w:t>
            </w:r>
            <w:r w:rsidRPr="006A6644">
              <w:rPr>
                <w:sz w:val="20"/>
                <w:szCs w:val="20"/>
              </w:rPr>
              <w:t xml:space="preserve"> і продукти її перегонки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49,0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1311,0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0,7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1991,5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94,1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8,5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Продукцiя</w:t>
            </w:r>
            <w:r>
              <w:rPr>
                <w:sz w:val="20"/>
                <w:szCs w:val="20"/>
              </w:rPr>
              <w:t xml:space="preserve"> </w:t>
            </w:r>
            <w:r w:rsidRPr="006A6644">
              <w:rPr>
                <w:sz w:val="20"/>
                <w:szCs w:val="20"/>
              </w:rPr>
              <w:t>хiмiчної та пов’язаних з нею галузей промисловостi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VI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348,7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112,9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4,9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3501,9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111,4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14,9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фармацевтична продукція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161,7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118,5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2,3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1108,0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102,7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4,7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pacing w:val="-6"/>
                <w:sz w:val="20"/>
                <w:szCs w:val="20"/>
              </w:rPr>
              <w:t>добрива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31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0,2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21,0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0,0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640,2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128,5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2,7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різноманітна хімічна продукція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33,5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89,2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0,5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701,8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115,5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3,0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 xml:space="preserve">Полімерні матеріали, </w:t>
            </w:r>
            <w:r w:rsidRPr="006A6644">
              <w:rPr>
                <w:spacing w:val="-4"/>
                <w:sz w:val="20"/>
                <w:szCs w:val="20"/>
              </w:rPr>
              <w:t>пластмаси та вироби з них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VII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33,5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107,8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0,5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914,6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98,7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3,9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пластмаси, полімерні матеріали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39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31,3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112,4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0,4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676,7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99,9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2,9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Шкури необроблені, шкіра вичищена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VIIІ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8,0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102,0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0,1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49,8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104,2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0,2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Деревина і вироби з деревини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ІХ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111,7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130,0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1,6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49,0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107,4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0,2</w:t>
            </w: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55"/>
        </w:trPr>
        <w:tc>
          <w:tcPr>
            <w:tcW w:w="1255" w:type="pct"/>
          </w:tcPr>
          <w:p w:rsidR="002D36A2" w:rsidRPr="006A6644" w:rsidRDefault="002D36A2" w:rsidP="00A3727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деревина і вироби з деревини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44</w:t>
            </w:r>
          </w:p>
        </w:tc>
        <w:tc>
          <w:tcPr>
            <w:tcW w:w="464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111,6</w:t>
            </w:r>
          </w:p>
        </w:tc>
        <w:tc>
          <w:tcPr>
            <w:tcW w:w="557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130,0</w:t>
            </w:r>
          </w:p>
        </w:tc>
        <w:tc>
          <w:tcPr>
            <w:tcW w:w="558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1,6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47,5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107,7</w:t>
            </w:r>
          </w:p>
        </w:tc>
        <w:tc>
          <w:tcPr>
            <w:tcW w:w="551" w:type="pct"/>
            <w:vAlign w:val="bottom"/>
          </w:tcPr>
          <w:p w:rsidR="002D36A2" w:rsidRPr="006A6644" w:rsidRDefault="002D36A2" w:rsidP="00A3727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0,2</w:t>
            </w:r>
          </w:p>
        </w:tc>
      </w:tr>
    </w:tbl>
    <w:p w:rsidR="002D36A2" w:rsidRPr="00AD4D87" w:rsidRDefault="002D36A2" w:rsidP="00F65F93">
      <w:pPr>
        <w:tabs>
          <w:tab w:val="left" w:pos="567"/>
        </w:tabs>
        <w:jc w:val="both"/>
        <w:rPr>
          <w:rFonts w:ascii="Calibri" w:hAnsi="Calibri" w:cs="Calibri"/>
          <w:color w:val="22517D"/>
          <w:vertAlign w:val="superscript"/>
          <w:lang w:val="ru-RU"/>
        </w:rPr>
      </w:pPr>
    </w:p>
    <w:p w:rsidR="002D36A2" w:rsidRPr="00AD4D87" w:rsidRDefault="002D36A2" w:rsidP="00F65F93">
      <w:pPr>
        <w:ind w:right="-105"/>
        <w:jc w:val="right"/>
        <w:rPr>
          <w:rFonts w:ascii="Calibri" w:hAnsi="Calibri" w:cs="Calibri"/>
          <w:b/>
          <w:sz w:val="22"/>
          <w:szCs w:val="22"/>
        </w:rPr>
      </w:pPr>
      <w:r w:rsidRPr="00AD4D87">
        <w:rPr>
          <w:rFonts w:ascii="Calibri" w:hAnsi="Calibri" w:cs="Calibri"/>
          <w:color w:val="22517D"/>
          <w:sz w:val="22"/>
          <w:szCs w:val="22"/>
          <w:lang w:val="ru-RU"/>
        </w:rPr>
        <w:t>Продовження</w:t>
      </w:r>
    </w:p>
    <w:tbl>
      <w:tblPr>
        <w:tblW w:w="5000" w:type="pct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ook w:val="0000"/>
      </w:tblPr>
      <w:tblGrid>
        <w:gridCol w:w="2459"/>
        <w:gridCol w:w="972"/>
        <w:gridCol w:w="1003"/>
        <w:gridCol w:w="1090"/>
        <w:gridCol w:w="1096"/>
        <w:gridCol w:w="1080"/>
        <w:gridCol w:w="1082"/>
        <w:gridCol w:w="1072"/>
      </w:tblGrid>
      <w:tr w:rsidR="002D36A2" w:rsidRPr="00F310EE" w:rsidTr="00A3727D">
        <w:trPr>
          <w:trHeight w:val="255"/>
        </w:trPr>
        <w:tc>
          <w:tcPr>
            <w:tcW w:w="1248" w:type="pct"/>
            <w:vMerge w:val="restart"/>
            <w:shd w:val="clear" w:color="auto" w:fill="DDEEFE"/>
            <w:vAlign w:val="center"/>
          </w:tcPr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  <w:lang w:val="en-US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Назва</w:t>
            </w:r>
          </w:p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товарів</w:t>
            </w:r>
          </w:p>
        </w:tc>
        <w:tc>
          <w:tcPr>
            <w:tcW w:w="493" w:type="pct"/>
            <w:vMerge w:val="restart"/>
            <w:shd w:val="clear" w:color="auto" w:fill="DDEEFE"/>
            <w:vAlign w:val="center"/>
          </w:tcPr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Розділ та код УКТ ЗЕД</w:t>
            </w:r>
          </w:p>
        </w:tc>
        <w:tc>
          <w:tcPr>
            <w:tcW w:w="1618" w:type="pct"/>
            <w:gridSpan w:val="3"/>
            <w:shd w:val="clear" w:color="auto" w:fill="DDEEFE"/>
            <w:vAlign w:val="center"/>
          </w:tcPr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Експорт</w:t>
            </w:r>
          </w:p>
        </w:tc>
        <w:tc>
          <w:tcPr>
            <w:tcW w:w="1642" w:type="pct"/>
            <w:gridSpan w:val="3"/>
            <w:shd w:val="clear" w:color="auto" w:fill="DDEEFE"/>
            <w:vAlign w:val="center"/>
          </w:tcPr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Імпорт</w:t>
            </w:r>
          </w:p>
        </w:tc>
      </w:tr>
      <w:tr w:rsidR="002D36A2" w:rsidRPr="00F310EE" w:rsidTr="00A3727D">
        <w:trPr>
          <w:trHeight w:val="958"/>
        </w:trPr>
        <w:tc>
          <w:tcPr>
            <w:tcW w:w="1248" w:type="pct"/>
            <w:vMerge/>
            <w:shd w:val="clear" w:color="auto" w:fill="DDEEFE"/>
            <w:vAlign w:val="center"/>
          </w:tcPr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493" w:type="pct"/>
            <w:vMerge/>
            <w:shd w:val="clear" w:color="auto" w:fill="DDEEFE"/>
            <w:vAlign w:val="center"/>
          </w:tcPr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509" w:type="pct"/>
            <w:shd w:val="clear" w:color="auto" w:fill="DDEEFE"/>
            <w:vAlign w:val="center"/>
          </w:tcPr>
          <w:p w:rsidR="002D36A2" w:rsidRPr="00AD4D87" w:rsidRDefault="002D36A2" w:rsidP="00BB234F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млн.дол. США</w:t>
            </w:r>
          </w:p>
        </w:tc>
        <w:tc>
          <w:tcPr>
            <w:tcW w:w="553" w:type="pct"/>
            <w:shd w:val="clear" w:color="auto" w:fill="DDEEFE"/>
            <w:vAlign w:val="center"/>
          </w:tcPr>
          <w:p w:rsidR="002D36A2" w:rsidRPr="00AD4D87" w:rsidRDefault="002D36A2" w:rsidP="00BB234F">
            <w:pPr>
              <w:ind w:right="-28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>до січня–серпня 2024</w:t>
            </w:r>
          </w:p>
        </w:tc>
        <w:tc>
          <w:tcPr>
            <w:tcW w:w="555" w:type="pct"/>
            <w:shd w:val="clear" w:color="auto" w:fill="DDEEFE"/>
            <w:vAlign w:val="center"/>
          </w:tcPr>
          <w:p w:rsidR="002D36A2" w:rsidRPr="00AD4D87" w:rsidRDefault="002D36A2" w:rsidP="00BB234F">
            <w:pPr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  <w:tc>
          <w:tcPr>
            <w:tcW w:w="548" w:type="pct"/>
            <w:shd w:val="clear" w:color="auto" w:fill="DDEEFE"/>
            <w:vAlign w:val="center"/>
          </w:tcPr>
          <w:p w:rsidR="002D36A2" w:rsidRPr="00AD4D87" w:rsidRDefault="002D36A2" w:rsidP="00BB234F">
            <w:pPr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млн.дол. США</w:t>
            </w:r>
          </w:p>
        </w:tc>
        <w:tc>
          <w:tcPr>
            <w:tcW w:w="549" w:type="pct"/>
            <w:shd w:val="clear" w:color="auto" w:fill="DDEEFE"/>
            <w:vAlign w:val="center"/>
          </w:tcPr>
          <w:p w:rsidR="002D36A2" w:rsidRPr="00AD4D87" w:rsidRDefault="002D36A2" w:rsidP="00BB234F">
            <w:pPr>
              <w:ind w:right="-28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>до січня–серпня 2024</w:t>
            </w:r>
          </w:p>
        </w:tc>
        <w:tc>
          <w:tcPr>
            <w:tcW w:w="545" w:type="pct"/>
            <w:shd w:val="clear" w:color="auto" w:fill="DDEEFE"/>
            <w:vAlign w:val="center"/>
          </w:tcPr>
          <w:p w:rsidR="002D36A2" w:rsidRPr="00AD4D87" w:rsidRDefault="002D36A2" w:rsidP="00BB234F">
            <w:pPr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Маса з деревини або інших волокнистих целюлозних матеріалів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Х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9,3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129,6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0,1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159,0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93,5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0,7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Текстильні матеріали та текстильні вироби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ХІ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26,6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138,3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0,4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532,8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96,1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2,3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Взуття, головнi убори, парасольки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ХІІ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27,6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105,2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0,4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175,1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97,1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0,7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Вироби з каменю, гiпсу, цементу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ХІІІ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30,6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126,8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0,4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249,6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123,8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1,1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Перли природні або культивовані, дорогоцінне або напівдорогоцінне каміння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XІV.71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3,0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75,2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0,0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48,5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162,0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0,2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Недорогоцінні метали та вироби з них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XV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237,1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156,8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3,3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964,4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116,6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4,1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у тому числі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чорні метали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72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138,6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191,1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1,9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331,2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123,4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1,4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pacing w:val="-6"/>
                <w:sz w:val="20"/>
                <w:szCs w:val="20"/>
              </w:rPr>
              <w:t>Машини, обладнання та механізми; електротехнічне обладнання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XVI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331,3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111,5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4,6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6540,4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133,4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27,8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реактори ядерні, котли, машини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  <w:lang w:val="en-US"/>
              </w:rPr>
              <w:t>84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154,1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111,4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2,2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2170,7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101,9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9,2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електричнi машини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85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177,2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111,7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2,5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4369,6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157,6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18,6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Засоби наземного транспорту, літальні апарати, плавучі засоби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XVII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27,0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51,5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0,4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2777,1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118,2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11,8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у тому числі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 xml:space="preserve">засоби наземного транспорту, крiм залізничного 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  <w:lang w:val="en-US"/>
              </w:rPr>
              <w:t>87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11,1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69,3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0,2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1884,6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100,4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8,0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літальні апарати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88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8,6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45,5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0,1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876,6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192,5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3,7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Прилади та апарати оптичнi, фотографічні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XVIIІ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27,4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98,5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0,4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833,9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119,8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3,5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у тому числі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прилади та апарати оптичні, фотографічні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90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27,2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98,0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0,4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822,5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120,0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3,5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Різні промислові товари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ХХ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45,0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115,1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0,6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325,1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110,6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1,4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Твори мистецтва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ХХІ.97</w:t>
            </w: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0,2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2,5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0,0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0,4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67,3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0,0</w:t>
            </w:r>
          </w:p>
        </w:tc>
      </w:tr>
      <w:tr w:rsidR="002D36A2" w:rsidRPr="00F310EE" w:rsidTr="00A3727D">
        <w:trPr>
          <w:trHeight w:val="227"/>
        </w:trPr>
        <w:tc>
          <w:tcPr>
            <w:tcW w:w="1248" w:type="pct"/>
          </w:tcPr>
          <w:p w:rsidR="002D36A2" w:rsidRPr="006A6644" w:rsidRDefault="002D36A2" w:rsidP="00BB234F">
            <w:pPr>
              <w:pStyle w:val="--121"/>
              <w:jc w:val="lef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Товари, придбані в портах</w:t>
            </w:r>
          </w:p>
        </w:tc>
        <w:tc>
          <w:tcPr>
            <w:tcW w:w="493" w:type="pct"/>
            <w:vAlign w:val="bottom"/>
          </w:tcPr>
          <w:p w:rsidR="002D36A2" w:rsidRPr="006A6644" w:rsidRDefault="002D36A2" w:rsidP="00BB234F">
            <w:pPr>
              <w:pStyle w:val="--121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6A6644">
              <w:rPr>
                <w:sz w:val="20"/>
                <w:szCs w:val="20"/>
              </w:rPr>
              <w:t>–</w:t>
            </w:r>
          </w:p>
        </w:tc>
        <w:tc>
          <w:tcPr>
            <w:tcW w:w="553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</w:t>
            </w:r>
          </w:p>
        </w:tc>
        <w:tc>
          <w:tcPr>
            <w:tcW w:w="55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–</w:t>
            </w:r>
          </w:p>
        </w:tc>
        <w:tc>
          <w:tcPr>
            <w:tcW w:w="548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4,3</w:t>
            </w:r>
          </w:p>
        </w:tc>
        <w:tc>
          <w:tcPr>
            <w:tcW w:w="549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98,1</w:t>
            </w:r>
          </w:p>
        </w:tc>
        <w:tc>
          <w:tcPr>
            <w:tcW w:w="545" w:type="pct"/>
            <w:vAlign w:val="bottom"/>
          </w:tcPr>
          <w:p w:rsidR="002D36A2" w:rsidRPr="006A6644" w:rsidRDefault="002D36A2" w:rsidP="00BB234F">
            <w:pPr>
              <w:pStyle w:val="--121"/>
              <w:jc w:val="right"/>
              <w:rPr>
                <w:sz w:val="20"/>
                <w:szCs w:val="20"/>
              </w:rPr>
            </w:pPr>
            <w:r w:rsidRPr="006A6644">
              <w:rPr>
                <w:sz w:val="20"/>
                <w:szCs w:val="20"/>
              </w:rPr>
              <w:t>0,0</w:t>
            </w:r>
          </w:p>
        </w:tc>
      </w:tr>
    </w:tbl>
    <w:p w:rsidR="002D36A2" w:rsidRPr="00AD4D87" w:rsidRDefault="002D36A2" w:rsidP="00F65F93">
      <w:pPr>
        <w:tabs>
          <w:tab w:val="left" w:pos="567"/>
        </w:tabs>
        <w:jc w:val="both"/>
        <w:rPr>
          <w:rFonts w:ascii="Calibri" w:hAnsi="Calibri" w:cs="Calibri"/>
          <w:vertAlign w:val="superscript"/>
          <w:lang w:val="ru-RU"/>
        </w:rPr>
      </w:pPr>
      <w:r w:rsidRPr="00AD4D87">
        <w:rPr>
          <w:rFonts w:ascii="Calibri" w:hAnsi="Calibri" w:cs="Calibri"/>
          <w:color w:val="22517D"/>
          <w:vertAlign w:val="superscript"/>
          <w:lang w:val="ru-RU"/>
        </w:rPr>
        <w:t>__________________</w:t>
      </w:r>
    </w:p>
    <w:p w:rsidR="002D36A2" w:rsidRPr="00AD4D87" w:rsidRDefault="002D36A2" w:rsidP="00F65F93">
      <w:pPr>
        <w:tabs>
          <w:tab w:val="left" w:pos="567"/>
        </w:tabs>
        <w:rPr>
          <w:rFonts w:ascii="Calibri" w:hAnsi="Calibri"/>
          <w:color w:val="22517D"/>
          <w:sz w:val="20"/>
          <w:szCs w:val="20"/>
        </w:rPr>
      </w:pPr>
      <w:r w:rsidRPr="00AD4D87">
        <w:rPr>
          <w:rFonts w:ascii="Calibri" w:hAnsi="Calibri"/>
          <w:b/>
          <w:bCs/>
          <w:color w:val="22517D"/>
          <w:sz w:val="20"/>
          <w:szCs w:val="20"/>
        </w:rPr>
        <w:t xml:space="preserve">Примітка. </w:t>
      </w:r>
      <w:r w:rsidRPr="00AD4D87">
        <w:rPr>
          <w:rFonts w:ascii="Calibri" w:hAnsi="Calibri"/>
          <w:color w:val="22517D"/>
          <w:sz w:val="20"/>
          <w:szCs w:val="20"/>
        </w:rPr>
        <w:t>В окремих випадках сума складових може не дорівнювати підсумку у зв’язку з округленням даних.</w:t>
      </w:r>
    </w:p>
    <w:sectPr w:rsidR="002D36A2" w:rsidRPr="00AD4D87" w:rsidSect="0043435C">
      <w:footerReference w:type="even" r:id="rId19"/>
      <w:footerReference w:type="default" r:id="rId20"/>
      <w:type w:val="continuous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6A2" w:rsidRDefault="002D36A2" w:rsidP="005345A4">
      <w:r>
        <w:separator/>
      </w:r>
    </w:p>
  </w:endnote>
  <w:endnote w:type="continuationSeparator" w:id="1">
    <w:p w:rsidR="002D36A2" w:rsidRDefault="002D36A2" w:rsidP="005345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36A2" w:rsidRDefault="002D36A2" w:rsidP="001C5AB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2D36A2" w:rsidRDefault="002D36A2" w:rsidP="00A859E3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2D36A2" w:rsidRDefault="002D36A2" w:rsidP="00A859E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36A2" w:rsidRPr="00A859E3" w:rsidRDefault="002D36A2" w:rsidP="00A859E3">
    <w:pPr>
      <w:pStyle w:val="Footer"/>
      <w:framePr w:wrap="none" w:vAnchor="text" w:hAnchor="margin" w:xAlign="right" w:y="1"/>
      <w:rPr>
        <w:rStyle w:val="PageNumber"/>
        <w:rFonts w:ascii="Calibri" w:hAnsi="Calibri" w:cs="Calibri"/>
      </w:rPr>
    </w:pPr>
    <w:r w:rsidRPr="00A859E3">
      <w:rPr>
        <w:rStyle w:val="PageNumber"/>
        <w:rFonts w:ascii="Calibri" w:hAnsi="Calibri" w:cs="Calibri"/>
        <w:color w:val="B3B3B3"/>
      </w:rPr>
      <w:fldChar w:fldCharType="begin"/>
    </w:r>
    <w:r w:rsidRPr="00A859E3">
      <w:rPr>
        <w:rStyle w:val="PageNumber"/>
        <w:rFonts w:ascii="Calibri" w:hAnsi="Calibri" w:cs="Calibri"/>
        <w:color w:val="B3B3B3"/>
      </w:rPr>
      <w:instrText xml:space="preserve"> PAGE </w:instrText>
    </w:r>
    <w:r w:rsidRPr="00A859E3">
      <w:rPr>
        <w:rStyle w:val="PageNumber"/>
        <w:rFonts w:ascii="Calibri" w:hAnsi="Calibri" w:cs="Calibri"/>
        <w:color w:val="B3B3B3"/>
      </w:rPr>
      <w:fldChar w:fldCharType="separate"/>
    </w:r>
    <w:r>
      <w:rPr>
        <w:rStyle w:val="PageNumber"/>
        <w:rFonts w:ascii="Calibri" w:hAnsi="Calibri" w:cs="Calibri"/>
        <w:noProof/>
        <w:color w:val="B3B3B3"/>
      </w:rPr>
      <w:t>9</w:t>
    </w:r>
    <w:r w:rsidRPr="00A859E3">
      <w:rPr>
        <w:rStyle w:val="PageNumber"/>
        <w:rFonts w:ascii="Calibri" w:hAnsi="Calibri" w:cs="Calibri"/>
        <w:color w:val="B3B3B3"/>
      </w:rPr>
      <w:fldChar w:fldCharType="end"/>
    </w:r>
  </w:p>
  <w:p w:rsidR="002D36A2" w:rsidRDefault="002D36A2" w:rsidP="00A859E3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36A2" w:rsidRDefault="002D36A2" w:rsidP="001C5AB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2D36A2" w:rsidRDefault="002D36A2" w:rsidP="00A859E3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2D36A2" w:rsidRDefault="002D36A2" w:rsidP="00A859E3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36A2" w:rsidRPr="00A859E3" w:rsidRDefault="002D36A2" w:rsidP="00A859E3">
    <w:pPr>
      <w:pStyle w:val="Footer"/>
      <w:framePr w:wrap="none" w:vAnchor="text" w:hAnchor="margin" w:xAlign="right" w:y="1"/>
      <w:rPr>
        <w:rStyle w:val="PageNumber"/>
        <w:rFonts w:ascii="Calibri" w:hAnsi="Calibri" w:cs="Calibri"/>
      </w:rPr>
    </w:pPr>
    <w:r w:rsidRPr="00A859E3">
      <w:rPr>
        <w:rStyle w:val="PageNumber"/>
        <w:rFonts w:ascii="Calibri" w:hAnsi="Calibri" w:cs="Calibri"/>
        <w:color w:val="B3B3B3"/>
      </w:rPr>
      <w:fldChar w:fldCharType="begin"/>
    </w:r>
    <w:r w:rsidRPr="00A859E3">
      <w:rPr>
        <w:rStyle w:val="PageNumber"/>
        <w:rFonts w:ascii="Calibri" w:hAnsi="Calibri" w:cs="Calibri"/>
        <w:color w:val="B3B3B3"/>
      </w:rPr>
      <w:instrText xml:space="preserve"> PAGE </w:instrText>
    </w:r>
    <w:r w:rsidRPr="00A859E3">
      <w:rPr>
        <w:rStyle w:val="PageNumber"/>
        <w:rFonts w:ascii="Calibri" w:hAnsi="Calibri" w:cs="Calibri"/>
        <w:color w:val="B3B3B3"/>
      </w:rPr>
      <w:fldChar w:fldCharType="separate"/>
    </w:r>
    <w:r>
      <w:rPr>
        <w:rStyle w:val="PageNumber"/>
        <w:rFonts w:ascii="Calibri" w:hAnsi="Calibri" w:cs="Calibri"/>
        <w:noProof/>
        <w:color w:val="B3B3B3"/>
      </w:rPr>
      <w:t>2</w:t>
    </w:r>
    <w:r w:rsidRPr="00A859E3">
      <w:rPr>
        <w:rStyle w:val="PageNumber"/>
        <w:rFonts w:ascii="Calibri" w:hAnsi="Calibri" w:cs="Calibri"/>
        <w:color w:val="B3B3B3"/>
      </w:rPr>
      <w:fldChar w:fldCharType="end"/>
    </w:r>
  </w:p>
  <w:p w:rsidR="002D36A2" w:rsidRDefault="002D36A2" w:rsidP="00A859E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6A2" w:rsidRDefault="002D36A2" w:rsidP="005345A4">
      <w:r>
        <w:separator/>
      </w:r>
    </w:p>
  </w:footnote>
  <w:footnote w:type="continuationSeparator" w:id="1">
    <w:p w:rsidR="002D36A2" w:rsidRDefault="002D36A2" w:rsidP="005345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9.6pt;height:39.6pt;visibility:visible" o:bullet="t">
        <v:imagedata r:id="rId1" o:title=""/>
      </v:shape>
    </w:pict>
  </w:numPicBullet>
  <w:numPicBullet w:numPicBulletId="1">
    <w:pict>
      <v:shape id="_x0000_i1026" type="#_x0000_t75" style="width:36.6pt;height:36.6pt;visibility:visible" o:bullet="t">
        <v:imagedata r:id="rId2" o:title=""/>
      </v:shape>
    </w:pict>
  </w:numPicBullet>
  <w:numPicBullet w:numPicBulletId="2">
    <w:pict>
      <v:shape id="_x0000_i1027" type="#_x0000_t75" style="width:36pt;height:36pt;visibility:visible" o:bullet="t">
        <v:imagedata r:id="rId3" o:title=""/>
      </v:shape>
    </w:pict>
  </w:numPicBullet>
  <w:numPicBullet w:numPicBulletId="3">
    <w:pict>
      <v:shape id="_x0000_i1028" type="#_x0000_t75" style="width:36.6pt;height:36.6pt;visibility:visible" o:bullet="t">
        <v:imagedata r:id="rId4" o:title=""/>
      </v:shape>
    </w:pict>
  </w:numPicBullet>
  <w:numPicBullet w:numPicBulletId="4">
    <w:pict>
      <v:shape id="_x0000_i1029" type="#_x0000_t75" style="width:37.2pt;height:36.6pt;visibility:visible" o:bullet="t">
        <v:imagedata r:id="rId5" o:title=""/>
      </v:shape>
    </w:pict>
  </w:numPicBullet>
  <w:numPicBullet w:numPicBulletId="5">
    <w:pict>
      <v:shape id="_x0000_i1030" type="#_x0000_t75" style="width:37.2pt;height:36.6pt;visibility:visible" o:bullet="t">
        <v:imagedata r:id="rId6" o:title=""/>
      </v:shape>
    </w:pict>
  </w:numPicBullet>
  <w:numPicBullet w:numPicBulletId="6">
    <w:pict>
      <v:shape id="_x0000_i1031" type="#_x0000_t75" style="width:37.2pt;height:36.6pt;visibility:visible" o:bullet="t">
        <v:imagedata r:id="rId7" o:title=""/>
      </v:shape>
    </w:pict>
  </w:numPicBullet>
  <w:numPicBullet w:numPicBulletId="7">
    <w:pict>
      <v:shape id="_x0000_i1032" type="#_x0000_t75" style="width:37.2pt;height:37.2pt;visibility:visible" o:bullet="t">
        <v:imagedata r:id="rId8" o:title=""/>
      </v:shape>
    </w:pict>
  </w:numPicBullet>
  <w:numPicBullet w:numPicBulletId="8">
    <w:pict>
      <v:shape id="_x0000_i1033" type="#_x0000_t75" style="width:37.2pt;height:37.2pt;visibility:visible" o:bullet="t">
        <v:imagedata r:id="rId9" o:title=""/>
      </v:shape>
    </w:pict>
  </w:numPicBullet>
  <w:numPicBullet w:numPicBulletId="9">
    <w:pict>
      <v:shape id="_x0000_i1034" type="#_x0000_t75" style="width:37.2pt;height:37.2pt;visibility:visible" o:bullet="t">
        <v:imagedata r:id="rId10" o:title=""/>
      </v:shape>
    </w:pict>
  </w:numPicBullet>
  <w:numPicBullet w:numPicBulletId="10">
    <w:pict>
      <v:shape id="_x0000_i1035" type="#_x0000_t75" style="width:37.2pt;height:37.2pt;visibility:visible" o:bullet="t">
        <v:imagedata r:id="rId11" o:title=""/>
      </v:shape>
    </w:pict>
  </w:numPicBullet>
  <w:numPicBullet w:numPicBulletId="11">
    <w:pict>
      <v:shape id="_x0000_i1036" type="#_x0000_t75" alt="Конверт" style="width:8.4pt;height:8.4pt;visibility:visible" o:bullet="t">
        <v:imagedata r:id="rId12" o:title=""/>
      </v:shape>
    </w:pict>
  </w:numPicBullet>
  <w:abstractNum w:abstractNumId="0">
    <w:nsid w:val="1870485E"/>
    <w:multiLevelType w:val="hybridMultilevel"/>
    <w:tmpl w:val="123CE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C03FF7"/>
    <w:multiLevelType w:val="hybridMultilevel"/>
    <w:tmpl w:val="718A1EE6"/>
    <w:lvl w:ilvl="0" w:tplc="DC6E0F04">
      <w:start w:val="1"/>
      <w:numFmt w:val="bullet"/>
      <w:lvlText w:val=""/>
      <w:lvlPicBulletId w:val="10"/>
      <w:lvlJc w:val="left"/>
      <w:pPr>
        <w:ind w:left="135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228326B2"/>
    <w:multiLevelType w:val="hybridMultilevel"/>
    <w:tmpl w:val="67E05D58"/>
    <w:lvl w:ilvl="0" w:tplc="8110E104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71C98"/>
    <w:multiLevelType w:val="hybridMultilevel"/>
    <w:tmpl w:val="6B66C7B0"/>
    <w:lvl w:ilvl="0" w:tplc="BD6AFE96">
      <w:start w:val="1"/>
      <w:numFmt w:val="bullet"/>
      <w:lvlText w:val="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9700B"/>
    <w:multiLevelType w:val="hybridMultilevel"/>
    <w:tmpl w:val="6DE4407E"/>
    <w:lvl w:ilvl="0" w:tplc="785E494C">
      <w:start w:val="1"/>
      <w:numFmt w:val="bullet"/>
      <w:pStyle w:val="a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82560"/>
    <w:multiLevelType w:val="hybridMultilevel"/>
    <w:tmpl w:val="F86E4E5C"/>
    <w:lvl w:ilvl="0" w:tplc="DC6E0F04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A07E89"/>
    <w:multiLevelType w:val="hybridMultilevel"/>
    <w:tmpl w:val="9E081240"/>
    <w:lvl w:ilvl="0" w:tplc="66322CB0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5D8214F1"/>
    <w:multiLevelType w:val="hybridMultilevel"/>
    <w:tmpl w:val="3118DF78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EC20FE"/>
    <w:multiLevelType w:val="hybridMultilevel"/>
    <w:tmpl w:val="BEB6EC34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681"/>
    <w:rsid w:val="00001F8D"/>
    <w:rsid w:val="000035CF"/>
    <w:rsid w:val="000044A0"/>
    <w:rsid w:val="00005F9C"/>
    <w:rsid w:val="00014871"/>
    <w:rsid w:val="00015006"/>
    <w:rsid w:val="00015105"/>
    <w:rsid w:val="000161D7"/>
    <w:rsid w:val="00020772"/>
    <w:rsid w:val="0002684B"/>
    <w:rsid w:val="000270CF"/>
    <w:rsid w:val="000306D3"/>
    <w:rsid w:val="00033FB7"/>
    <w:rsid w:val="00036C25"/>
    <w:rsid w:val="00036E1E"/>
    <w:rsid w:val="00041033"/>
    <w:rsid w:val="00041E05"/>
    <w:rsid w:val="00045C8C"/>
    <w:rsid w:val="00062027"/>
    <w:rsid w:val="00062038"/>
    <w:rsid w:val="00062D72"/>
    <w:rsid w:val="000802BE"/>
    <w:rsid w:val="00083C4E"/>
    <w:rsid w:val="00085165"/>
    <w:rsid w:val="0008554B"/>
    <w:rsid w:val="000865FC"/>
    <w:rsid w:val="00086AAE"/>
    <w:rsid w:val="00090B54"/>
    <w:rsid w:val="000914E6"/>
    <w:rsid w:val="00093BA1"/>
    <w:rsid w:val="000978C4"/>
    <w:rsid w:val="000A1E70"/>
    <w:rsid w:val="000A2AAD"/>
    <w:rsid w:val="000A2EB3"/>
    <w:rsid w:val="000A417B"/>
    <w:rsid w:val="000A489E"/>
    <w:rsid w:val="000A7C0C"/>
    <w:rsid w:val="000B2664"/>
    <w:rsid w:val="000B6D17"/>
    <w:rsid w:val="000C2BAC"/>
    <w:rsid w:val="000C43BC"/>
    <w:rsid w:val="000C747A"/>
    <w:rsid w:val="000D4C6A"/>
    <w:rsid w:val="000D5FBC"/>
    <w:rsid w:val="000D6D0E"/>
    <w:rsid w:val="000D7438"/>
    <w:rsid w:val="000D7EE3"/>
    <w:rsid w:val="000E0309"/>
    <w:rsid w:val="000E0CE2"/>
    <w:rsid w:val="000E415D"/>
    <w:rsid w:val="000E5420"/>
    <w:rsid w:val="000E595B"/>
    <w:rsid w:val="000F04FD"/>
    <w:rsid w:val="000F08C6"/>
    <w:rsid w:val="000F38ED"/>
    <w:rsid w:val="000F5A68"/>
    <w:rsid w:val="000F62EB"/>
    <w:rsid w:val="000F715A"/>
    <w:rsid w:val="00101961"/>
    <w:rsid w:val="001024D6"/>
    <w:rsid w:val="00103CE6"/>
    <w:rsid w:val="00105D1A"/>
    <w:rsid w:val="00110E8C"/>
    <w:rsid w:val="00111992"/>
    <w:rsid w:val="001119EF"/>
    <w:rsid w:val="0011244C"/>
    <w:rsid w:val="0011554B"/>
    <w:rsid w:val="001161B8"/>
    <w:rsid w:val="00117150"/>
    <w:rsid w:val="001173DE"/>
    <w:rsid w:val="001208B9"/>
    <w:rsid w:val="00123458"/>
    <w:rsid w:val="00127DC4"/>
    <w:rsid w:val="00133DF2"/>
    <w:rsid w:val="00134575"/>
    <w:rsid w:val="001347D1"/>
    <w:rsid w:val="00134917"/>
    <w:rsid w:val="001364F0"/>
    <w:rsid w:val="00140C2F"/>
    <w:rsid w:val="00142CC9"/>
    <w:rsid w:val="00150477"/>
    <w:rsid w:val="00150E83"/>
    <w:rsid w:val="00152DB9"/>
    <w:rsid w:val="001552BC"/>
    <w:rsid w:val="001553ED"/>
    <w:rsid w:val="00156C7E"/>
    <w:rsid w:val="00160403"/>
    <w:rsid w:val="00160825"/>
    <w:rsid w:val="00160EB7"/>
    <w:rsid w:val="001631D6"/>
    <w:rsid w:val="00163E4E"/>
    <w:rsid w:val="0016401D"/>
    <w:rsid w:val="001658D8"/>
    <w:rsid w:val="001705C5"/>
    <w:rsid w:val="0017140C"/>
    <w:rsid w:val="001735B4"/>
    <w:rsid w:val="00173727"/>
    <w:rsid w:val="001761BA"/>
    <w:rsid w:val="00176453"/>
    <w:rsid w:val="00177C5D"/>
    <w:rsid w:val="00181A10"/>
    <w:rsid w:val="00182829"/>
    <w:rsid w:val="00187EE8"/>
    <w:rsid w:val="001909B1"/>
    <w:rsid w:val="0019449F"/>
    <w:rsid w:val="001972A8"/>
    <w:rsid w:val="00197F57"/>
    <w:rsid w:val="001A05A7"/>
    <w:rsid w:val="001A3F59"/>
    <w:rsid w:val="001A53D3"/>
    <w:rsid w:val="001B4503"/>
    <w:rsid w:val="001B6234"/>
    <w:rsid w:val="001B77EB"/>
    <w:rsid w:val="001C0BCF"/>
    <w:rsid w:val="001C3E58"/>
    <w:rsid w:val="001C5915"/>
    <w:rsid w:val="001C5AB9"/>
    <w:rsid w:val="001C65CD"/>
    <w:rsid w:val="001C77C5"/>
    <w:rsid w:val="001D168E"/>
    <w:rsid w:val="001D1A19"/>
    <w:rsid w:val="001D3564"/>
    <w:rsid w:val="001D366B"/>
    <w:rsid w:val="001D3E55"/>
    <w:rsid w:val="001D722D"/>
    <w:rsid w:val="001E1102"/>
    <w:rsid w:val="001E4572"/>
    <w:rsid w:val="001E57A1"/>
    <w:rsid w:val="001E79A5"/>
    <w:rsid w:val="001F107C"/>
    <w:rsid w:val="001F2583"/>
    <w:rsid w:val="001F3727"/>
    <w:rsid w:val="001F54C8"/>
    <w:rsid w:val="001F79A5"/>
    <w:rsid w:val="0020013A"/>
    <w:rsid w:val="0020157E"/>
    <w:rsid w:val="00203BB1"/>
    <w:rsid w:val="00206923"/>
    <w:rsid w:val="002103DC"/>
    <w:rsid w:val="002117EE"/>
    <w:rsid w:val="00211DAE"/>
    <w:rsid w:val="0021258A"/>
    <w:rsid w:val="002141FD"/>
    <w:rsid w:val="002161EA"/>
    <w:rsid w:val="00216287"/>
    <w:rsid w:val="00217EAD"/>
    <w:rsid w:val="002204A8"/>
    <w:rsid w:val="0022068C"/>
    <w:rsid w:val="00220CE3"/>
    <w:rsid w:val="00221BA0"/>
    <w:rsid w:val="002230DD"/>
    <w:rsid w:val="00223C08"/>
    <w:rsid w:val="00224DB8"/>
    <w:rsid w:val="002257BC"/>
    <w:rsid w:val="00233F9C"/>
    <w:rsid w:val="00235412"/>
    <w:rsid w:val="00237BA1"/>
    <w:rsid w:val="00237D0B"/>
    <w:rsid w:val="002442E9"/>
    <w:rsid w:val="002530AB"/>
    <w:rsid w:val="00254775"/>
    <w:rsid w:val="002551E3"/>
    <w:rsid w:val="00256FF8"/>
    <w:rsid w:val="00260148"/>
    <w:rsid w:val="00260BB1"/>
    <w:rsid w:val="00264E6D"/>
    <w:rsid w:val="00275999"/>
    <w:rsid w:val="0028317C"/>
    <w:rsid w:val="0028485E"/>
    <w:rsid w:val="00287D35"/>
    <w:rsid w:val="002922A6"/>
    <w:rsid w:val="002922F3"/>
    <w:rsid w:val="0029251B"/>
    <w:rsid w:val="00294482"/>
    <w:rsid w:val="002A1436"/>
    <w:rsid w:val="002A31AA"/>
    <w:rsid w:val="002A7545"/>
    <w:rsid w:val="002C18E4"/>
    <w:rsid w:val="002C1EEA"/>
    <w:rsid w:val="002C265E"/>
    <w:rsid w:val="002C3148"/>
    <w:rsid w:val="002C4768"/>
    <w:rsid w:val="002C48B3"/>
    <w:rsid w:val="002C5DB4"/>
    <w:rsid w:val="002D36A2"/>
    <w:rsid w:val="002D4411"/>
    <w:rsid w:val="002D5008"/>
    <w:rsid w:val="002D538B"/>
    <w:rsid w:val="002E2E4B"/>
    <w:rsid w:val="002E31C8"/>
    <w:rsid w:val="002E5C22"/>
    <w:rsid w:val="002E65B7"/>
    <w:rsid w:val="002F06D7"/>
    <w:rsid w:val="002F1C34"/>
    <w:rsid w:val="002F1C69"/>
    <w:rsid w:val="002F710E"/>
    <w:rsid w:val="002F7374"/>
    <w:rsid w:val="00303464"/>
    <w:rsid w:val="003062A4"/>
    <w:rsid w:val="0031286A"/>
    <w:rsid w:val="003138F7"/>
    <w:rsid w:val="00315C2A"/>
    <w:rsid w:val="0031743B"/>
    <w:rsid w:val="0032141A"/>
    <w:rsid w:val="0032192A"/>
    <w:rsid w:val="00321E4D"/>
    <w:rsid w:val="00322715"/>
    <w:rsid w:val="00323907"/>
    <w:rsid w:val="00327232"/>
    <w:rsid w:val="00327E1B"/>
    <w:rsid w:val="003301C0"/>
    <w:rsid w:val="003323CE"/>
    <w:rsid w:val="00332E5F"/>
    <w:rsid w:val="00333B6A"/>
    <w:rsid w:val="00334A12"/>
    <w:rsid w:val="003364B9"/>
    <w:rsid w:val="003375F6"/>
    <w:rsid w:val="00341993"/>
    <w:rsid w:val="003447FB"/>
    <w:rsid w:val="00344D00"/>
    <w:rsid w:val="00344D18"/>
    <w:rsid w:val="0034531F"/>
    <w:rsid w:val="00347928"/>
    <w:rsid w:val="003505A3"/>
    <w:rsid w:val="00351AF5"/>
    <w:rsid w:val="00354C77"/>
    <w:rsid w:val="00355962"/>
    <w:rsid w:val="003644C8"/>
    <w:rsid w:val="0036625E"/>
    <w:rsid w:val="003666C0"/>
    <w:rsid w:val="00371BCE"/>
    <w:rsid w:val="0037273F"/>
    <w:rsid w:val="00373910"/>
    <w:rsid w:val="003742C5"/>
    <w:rsid w:val="003755D8"/>
    <w:rsid w:val="00376865"/>
    <w:rsid w:val="003806B0"/>
    <w:rsid w:val="00380C06"/>
    <w:rsid w:val="00383D12"/>
    <w:rsid w:val="0038519D"/>
    <w:rsid w:val="00386FD7"/>
    <w:rsid w:val="00391F28"/>
    <w:rsid w:val="00392863"/>
    <w:rsid w:val="00396FFC"/>
    <w:rsid w:val="003A3A47"/>
    <w:rsid w:val="003A4AC1"/>
    <w:rsid w:val="003A5546"/>
    <w:rsid w:val="003A7537"/>
    <w:rsid w:val="003B019E"/>
    <w:rsid w:val="003B0FED"/>
    <w:rsid w:val="003B1D10"/>
    <w:rsid w:val="003B2F85"/>
    <w:rsid w:val="003B57DF"/>
    <w:rsid w:val="003B5A6A"/>
    <w:rsid w:val="003B798B"/>
    <w:rsid w:val="003C14B3"/>
    <w:rsid w:val="003C3D99"/>
    <w:rsid w:val="003C50DA"/>
    <w:rsid w:val="003C6F2B"/>
    <w:rsid w:val="003D03D1"/>
    <w:rsid w:val="003D09E7"/>
    <w:rsid w:val="003D1E35"/>
    <w:rsid w:val="003D200C"/>
    <w:rsid w:val="003D237C"/>
    <w:rsid w:val="003D5C18"/>
    <w:rsid w:val="003E051C"/>
    <w:rsid w:val="003E2F76"/>
    <w:rsid w:val="003E425C"/>
    <w:rsid w:val="003E5A8D"/>
    <w:rsid w:val="003E7A35"/>
    <w:rsid w:val="003F219A"/>
    <w:rsid w:val="003F7681"/>
    <w:rsid w:val="00401D3F"/>
    <w:rsid w:val="00403106"/>
    <w:rsid w:val="00404956"/>
    <w:rsid w:val="00407D46"/>
    <w:rsid w:val="00410F30"/>
    <w:rsid w:val="00412F0D"/>
    <w:rsid w:val="004134C5"/>
    <w:rsid w:val="0041457C"/>
    <w:rsid w:val="00414C6D"/>
    <w:rsid w:val="00415077"/>
    <w:rsid w:val="0041533F"/>
    <w:rsid w:val="00417A7B"/>
    <w:rsid w:val="00423AE4"/>
    <w:rsid w:val="004242D3"/>
    <w:rsid w:val="00424342"/>
    <w:rsid w:val="00427BA2"/>
    <w:rsid w:val="00427D6A"/>
    <w:rsid w:val="00430683"/>
    <w:rsid w:val="00430C9E"/>
    <w:rsid w:val="00432BD0"/>
    <w:rsid w:val="0043435C"/>
    <w:rsid w:val="00434505"/>
    <w:rsid w:val="00437149"/>
    <w:rsid w:val="00437E79"/>
    <w:rsid w:val="004412B9"/>
    <w:rsid w:val="00442CFE"/>
    <w:rsid w:val="0044467E"/>
    <w:rsid w:val="00446B62"/>
    <w:rsid w:val="004474B5"/>
    <w:rsid w:val="004506F4"/>
    <w:rsid w:val="00450A8B"/>
    <w:rsid w:val="00452E6F"/>
    <w:rsid w:val="0045497D"/>
    <w:rsid w:val="00455B4B"/>
    <w:rsid w:val="00457B82"/>
    <w:rsid w:val="00463544"/>
    <w:rsid w:val="004650F4"/>
    <w:rsid w:val="00466220"/>
    <w:rsid w:val="0046766F"/>
    <w:rsid w:val="00471705"/>
    <w:rsid w:val="0047250F"/>
    <w:rsid w:val="00472928"/>
    <w:rsid w:val="00476523"/>
    <w:rsid w:val="00476F0F"/>
    <w:rsid w:val="00480431"/>
    <w:rsid w:val="00491221"/>
    <w:rsid w:val="004914A3"/>
    <w:rsid w:val="004952BE"/>
    <w:rsid w:val="00497D31"/>
    <w:rsid w:val="004A250A"/>
    <w:rsid w:val="004A301A"/>
    <w:rsid w:val="004A4714"/>
    <w:rsid w:val="004A4E30"/>
    <w:rsid w:val="004A5264"/>
    <w:rsid w:val="004A5DC2"/>
    <w:rsid w:val="004A7853"/>
    <w:rsid w:val="004A7FF8"/>
    <w:rsid w:val="004B14E2"/>
    <w:rsid w:val="004B348D"/>
    <w:rsid w:val="004C0BE4"/>
    <w:rsid w:val="004C104B"/>
    <w:rsid w:val="004C5CAB"/>
    <w:rsid w:val="004C635E"/>
    <w:rsid w:val="004D19D0"/>
    <w:rsid w:val="004D1E8E"/>
    <w:rsid w:val="004D4FC9"/>
    <w:rsid w:val="004D51EB"/>
    <w:rsid w:val="004E1916"/>
    <w:rsid w:val="004E2DB5"/>
    <w:rsid w:val="004E3384"/>
    <w:rsid w:val="004E655B"/>
    <w:rsid w:val="004F0AAE"/>
    <w:rsid w:val="004F0CCC"/>
    <w:rsid w:val="004F2129"/>
    <w:rsid w:val="004F5365"/>
    <w:rsid w:val="004F6898"/>
    <w:rsid w:val="004F7477"/>
    <w:rsid w:val="0050459D"/>
    <w:rsid w:val="005058BB"/>
    <w:rsid w:val="005065DA"/>
    <w:rsid w:val="005128F4"/>
    <w:rsid w:val="0052004B"/>
    <w:rsid w:val="0052077A"/>
    <w:rsid w:val="00521B65"/>
    <w:rsid w:val="00525AB5"/>
    <w:rsid w:val="005270A4"/>
    <w:rsid w:val="005271A0"/>
    <w:rsid w:val="00527D8D"/>
    <w:rsid w:val="00530DE9"/>
    <w:rsid w:val="00531FB3"/>
    <w:rsid w:val="005345A4"/>
    <w:rsid w:val="005352F2"/>
    <w:rsid w:val="00535EE8"/>
    <w:rsid w:val="005376CF"/>
    <w:rsid w:val="00543644"/>
    <w:rsid w:val="00545A7F"/>
    <w:rsid w:val="0055022F"/>
    <w:rsid w:val="0055403F"/>
    <w:rsid w:val="00554CFD"/>
    <w:rsid w:val="00555BE1"/>
    <w:rsid w:val="0055623D"/>
    <w:rsid w:val="005578F4"/>
    <w:rsid w:val="0056115F"/>
    <w:rsid w:val="005617E6"/>
    <w:rsid w:val="005645E0"/>
    <w:rsid w:val="005669D4"/>
    <w:rsid w:val="00571E23"/>
    <w:rsid w:val="005756D8"/>
    <w:rsid w:val="005805F8"/>
    <w:rsid w:val="00580FB3"/>
    <w:rsid w:val="00590EBA"/>
    <w:rsid w:val="00593E50"/>
    <w:rsid w:val="0059709F"/>
    <w:rsid w:val="00597A77"/>
    <w:rsid w:val="005A2665"/>
    <w:rsid w:val="005A33D3"/>
    <w:rsid w:val="005A5323"/>
    <w:rsid w:val="005A7E9A"/>
    <w:rsid w:val="005B0CA6"/>
    <w:rsid w:val="005B25D2"/>
    <w:rsid w:val="005B38C8"/>
    <w:rsid w:val="005B50D4"/>
    <w:rsid w:val="005B5E7D"/>
    <w:rsid w:val="005C2EC8"/>
    <w:rsid w:val="005C546A"/>
    <w:rsid w:val="005C615B"/>
    <w:rsid w:val="005C6559"/>
    <w:rsid w:val="005D0BEE"/>
    <w:rsid w:val="005D115F"/>
    <w:rsid w:val="005D225C"/>
    <w:rsid w:val="005D4CB7"/>
    <w:rsid w:val="005E2930"/>
    <w:rsid w:val="005E33FA"/>
    <w:rsid w:val="005E3E8C"/>
    <w:rsid w:val="005E40CD"/>
    <w:rsid w:val="005E55FF"/>
    <w:rsid w:val="005E77C4"/>
    <w:rsid w:val="005E7DF3"/>
    <w:rsid w:val="005F3CCA"/>
    <w:rsid w:val="005F59BA"/>
    <w:rsid w:val="00600EC5"/>
    <w:rsid w:val="006035D6"/>
    <w:rsid w:val="00603D32"/>
    <w:rsid w:val="006057B5"/>
    <w:rsid w:val="00611927"/>
    <w:rsid w:val="0061206A"/>
    <w:rsid w:val="00612DDA"/>
    <w:rsid w:val="00613FC2"/>
    <w:rsid w:val="00620AE7"/>
    <w:rsid w:val="00621869"/>
    <w:rsid w:val="00626BC1"/>
    <w:rsid w:val="00627D64"/>
    <w:rsid w:val="00636A5D"/>
    <w:rsid w:val="006438DC"/>
    <w:rsid w:val="00651839"/>
    <w:rsid w:val="00653544"/>
    <w:rsid w:val="00656AB2"/>
    <w:rsid w:val="00663AD3"/>
    <w:rsid w:val="006643E9"/>
    <w:rsid w:val="0066610D"/>
    <w:rsid w:val="0067167D"/>
    <w:rsid w:val="0067354A"/>
    <w:rsid w:val="006806D7"/>
    <w:rsid w:val="00680879"/>
    <w:rsid w:val="00680B3F"/>
    <w:rsid w:val="0068157D"/>
    <w:rsid w:val="00686F7B"/>
    <w:rsid w:val="00687887"/>
    <w:rsid w:val="00693570"/>
    <w:rsid w:val="00693BBC"/>
    <w:rsid w:val="00693F3B"/>
    <w:rsid w:val="006A0065"/>
    <w:rsid w:val="006A1EDB"/>
    <w:rsid w:val="006A36D6"/>
    <w:rsid w:val="006A3E63"/>
    <w:rsid w:val="006A435E"/>
    <w:rsid w:val="006A54EB"/>
    <w:rsid w:val="006A6644"/>
    <w:rsid w:val="006A6BE1"/>
    <w:rsid w:val="006A6F97"/>
    <w:rsid w:val="006B0D61"/>
    <w:rsid w:val="006B0E29"/>
    <w:rsid w:val="006B1144"/>
    <w:rsid w:val="006B3151"/>
    <w:rsid w:val="006B3971"/>
    <w:rsid w:val="006B6E31"/>
    <w:rsid w:val="006C27BC"/>
    <w:rsid w:val="006C3774"/>
    <w:rsid w:val="006C779A"/>
    <w:rsid w:val="006D1B8F"/>
    <w:rsid w:val="006D3772"/>
    <w:rsid w:val="006D7347"/>
    <w:rsid w:val="006E032D"/>
    <w:rsid w:val="006E079C"/>
    <w:rsid w:val="006E33AA"/>
    <w:rsid w:val="006E6FE7"/>
    <w:rsid w:val="006F1098"/>
    <w:rsid w:val="006F268F"/>
    <w:rsid w:val="006F5169"/>
    <w:rsid w:val="006F779B"/>
    <w:rsid w:val="00701688"/>
    <w:rsid w:val="00702AAB"/>
    <w:rsid w:val="00704D06"/>
    <w:rsid w:val="00705D9F"/>
    <w:rsid w:val="00706171"/>
    <w:rsid w:val="00706C55"/>
    <w:rsid w:val="00714672"/>
    <w:rsid w:val="00717A3D"/>
    <w:rsid w:val="00720960"/>
    <w:rsid w:val="007211CF"/>
    <w:rsid w:val="00721510"/>
    <w:rsid w:val="00722CA7"/>
    <w:rsid w:val="00722E0A"/>
    <w:rsid w:val="007234E3"/>
    <w:rsid w:val="00725A14"/>
    <w:rsid w:val="00727FBB"/>
    <w:rsid w:val="007313FC"/>
    <w:rsid w:val="007417D8"/>
    <w:rsid w:val="007417FE"/>
    <w:rsid w:val="007435D2"/>
    <w:rsid w:val="007446AD"/>
    <w:rsid w:val="007446E7"/>
    <w:rsid w:val="00745FF6"/>
    <w:rsid w:val="00747931"/>
    <w:rsid w:val="00750068"/>
    <w:rsid w:val="007510FE"/>
    <w:rsid w:val="00753C1B"/>
    <w:rsid w:val="00757281"/>
    <w:rsid w:val="00766689"/>
    <w:rsid w:val="00766BC3"/>
    <w:rsid w:val="00766EC8"/>
    <w:rsid w:val="007671B2"/>
    <w:rsid w:val="00776B29"/>
    <w:rsid w:val="0078111F"/>
    <w:rsid w:val="007818D2"/>
    <w:rsid w:val="007876BB"/>
    <w:rsid w:val="0079101D"/>
    <w:rsid w:val="007920ED"/>
    <w:rsid w:val="00795BB0"/>
    <w:rsid w:val="007976C0"/>
    <w:rsid w:val="007B21AF"/>
    <w:rsid w:val="007B2A96"/>
    <w:rsid w:val="007B4B67"/>
    <w:rsid w:val="007B65F6"/>
    <w:rsid w:val="007C35C2"/>
    <w:rsid w:val="007C40FB"/>
    <w:rsid w:val="007D1180"/>
    <w:rsid w:val="007D28EC"/>
    <w:rsid w:val="007D2E20"/>
    <w:rsid w:val="007D37B9"/>
    <w:rsid w:val="007D79B0"/>
    <w:rsid w:val="007E080D"/>
    <w:rsid w:val="007E0B9F"/>
    <w:rsid w:val="007E15B8"/>
    <w:rsid w:val="007E28EE"/>
    <w:rsid w:val="007E664D"/>
    <w:rsid w:val="007E67C0"/>
    <w:rsid w:val="007E7672"/>
    <w:rsid w:val="007F30C3"/>
    <w:rsid w:val="007F3AD6"/>
    <w:rsid w:val="007F44DA"/>
    <w:rsid w:val="007F485B"/>
    <w:rsid w:val="007F5741"/>
    <w:rsid w:val="007F73CD"/>
    <w:rsid w:val="007F7E5C"/>
    <w:rsid w:val="00801E5C"/>
    <w:rsid w:val="00805354"/>
    <w:rsid w:val="008061C2"/>
    <w:rsid w:val="00810682"/>
    <w:rsid w:val="00812E47"/>
    <w:rsid w:val="00813D83"/>
    <w:rsid w:val="00813F71"/>
    <w:rsid w:val="00815D6C"/>
    <w:rsid w:val="00817462"/>
    <w:rsid w:val="00820877"/>
    <w:rsid w:val="00824956"/>
    <w:rsid w:val="00825D66"/>
    <w:rsid w:val="00826603"/>
    <w:rsid w:val="00833CA1"/>
    <w:rsid w:val="00837295"/>
    <w:rsid w:val="0083740E"/>
    <w:rsid w:val="00845288"/>
    <w:rsid w:val="00845F0B"/>
    <w:rsid w:val="00846343"/>
    <w:rsid w:val="00846649"/>
    <w:rsid w:val="00846C6B"/>
    <w:rsid w:val="00854F1C"/>
    <w:rsid w:val="008571A5"/>
    <w:rsid w:val="00860C51"/>
    <w:rsid w:val="00860FC1"/>
    <w:rsid w:val="0086579B"/>
    <w:rsid w:val="0086619C"/>
    <w:rsid w:val="008706CB"/>
    <w:rsid w:val="00871C60"/>
    <w:rsid w:val="00872193"/>
    <w:rsid w:val="0087376F"/>
    <w:rsid w:val="00873FCE"/>
    <w:rsid w:val="00874D63"/>
    <w:rsid w:val="00876A6A"/>
    <w:rsid w:val="00881C33"/>
    <w:rsid w:val="00887457"/>
    <w:rsid w:val="008904AB"/>
    <w:rsid w:val="00893415"/>
    <w:rsid w:val="0089635B"/>
    <w:rsid w:val="008966E2"/>
    <w:rsid w:val="0089728C"/>
    <w:rsid w:val="00897B15"/>
    <w:rsid w:val="008A20F4"/>
    <w:rsid w:val="008A2160"/>
    <w:rsid w:val="008A4346"/>
    <w:rsid w:val="008B2BAA"/>
    <w:rsid w:val="008B4265"/>
    <w:rsid w:val="008B580D"/>
    <w:rsid w:val="008B7781"/>
    <w:rsid w:val="008B7E7B"/>
    <w:rsid w:val="008C24EB"/>
    <w:rsid w:val="008C75DC"/>
    <w:rsid w:val="008D1F4E"/>
    <w:rsid w:val="008D6752"/>
    <w:rsid w:val="008D7E39"/>
    <w:rsid w:val="008E08EA"/>
    <w:rsid w:val="008E19D8"/>
    <w:rsid w:val="008E2093"/>
    <w:rsid w:val="008E2721"/>
    <w:rsid w:val="008E2B5C"/>
    <w:rsid w:val="008E2F01"/>
    <w:rsid w:val="008F1805"/>
    <w:rsid w:val="008F2DD6"/>
    <w:rsid w:val="008F3BBD"/>
    <w:rsid w:val="008F3E04"/>
    <w:rsid w:val="008F74CF"/>
    <w:rsid w:val="00905394"/>
    <w:rsid w:val="00905E99"/>
    <w:rsid w:val="009107B3"/>
    <w:rsid w:val="00912293"/>
    <w:rsid w:val="00912552"/>
    <w:rsid w:val="00914FFE"/>
    <w:rsid w:val="00915FE3"/>
    <w:rsid w:val="0091702C"/>
    <w:rsid w:val="00921C44"/>
    <w:rsid w:val="009222FD"/>
    <w:rsid w:val="00922558"/>
    <w:rsid w:val="009239BB"/>
    <w:rsid w:val="00925137"/>
    <w:rsid w:val="0092544E"/>
    <w:rsid w:val="00925967"/>
    <w:rsid w:val="00927D36"/>
    <w:rsid w:val="00936FEA"/>
    <w:rsid w:val="00942DE9"/>
    <w:rsid w:val="00944162"/>
    <w:rsid w:val="009442C3"/>
    <w:rsid w:val="00944304"/>
    <w:rsid w:val="00947153"/>
    <w:rsid w:val="00951A2E"/>
    <w:rsid w:val="00956B6E"/>
    <w:rsid w:val="00957312"/>
    <w:rsid w:val="00963277"/>
    <w:rsid w:val="00964901"/>
    <w:rsid w:val="00970417"/>
    <w:rsid w:val="0097068B"/>
    <w:rsid w:val="00971AEF"/>
    <w:rsid w:val="009726BA"/>
    <w:rsid w:val="009831DE"/>
    <w:rsid w:val="00985DAE"/>
    <w:rsid w:val="00986C79"/>
    <w:rsid w:val="00987E08"/>
    <w:rsid w:val="00991FFE"/>
    <w:rsid w:val="00994D7E"/>
    <w:rsid w:val="009976EE"/>
    <w:rsid w:val="00997FBF"/>
    <w:rsid w:val="009A403F"/>
    <w:rsid w:val="009A410E"/>
    <w:rsid w:val="009B1DA0"/>
    <w:rsid w:val="009B43E2"/>
    <w:rsid w:val="009B503C"/>
    <w:rsid w:val="009C119B"/>
    <w:rsid w:val="009C6B1C"/>
    <w:rsid w:val="009D11D7"/>
    <w:rsid w:val="009D4F13"/>
    <w:rsid w:val="009D6608"/>
    <w:rsid w:val="009D7028"/>
    <w:rsid w:val="009D786F"/>
    <w:rsid w:val="009D7C33"/>
    <w:rsid w:val="009E1E14"/>
    <w:rsid w:val="009F1643"/>
    <w:rsid w:val="009F7EBB"/>
    <w:rsid w:val="00A02EA0"/>
    <w:rsid w:val="00A03D04"/>
    <w:rsid w:val="00A10490"/>
    <w:rsid w:val="00A10657"/>
    <w:rsid w:val="00A1344D"/>
    <w:rsid w:val="00A20104"/>
    <w:rsid w:val="00A2296B"/>
    <w:rsid w:val="00A27802"/>
    <w:rsid w:val="00A3186C"/>
    <w:rsid w:val="00A33250"/>
    <w:rsid w:val="00A34606"/>
    <w:rsid w:val="00A34A9C"/>
    <w:rsid w:val="00A35E89"/>
    <w:rsid w:val="00A36402"/>
    <w:rsid w:val="00A3727D"/>
    <w:rsid w:val="00A405C3"/>
    <w:rsid w:val="00A40DDB"/>
    <w:rsid w:val="00A425F0"/>
    <w:rsid w:val="00A516C5"/>
    <w:rsid w:val="00A54514"/>
    <w:rsid w:val="00A56C6B"/>
    <w:rsid w:val="00A6214C"/>
    <w:rsid w:val="00A64F1A"/>
    <w:rsid w:val="00A66B72"/>
    <w:rsid w:val="00A67BF6"/>
    <w:rsid w:val="00A761E9"/>
    <w:rsid w:val="00A811B9"/>
    <w:rsid w:val="00A82224"/>
    <w:rsid w:val="00A830DC"/>
    <w:rsid w:val="00A835D1"/>
    <w:rsid w:val="00A85599"/>
    <w:rsid w:val="00A859E3"/>
    <w:rsid w:val="00A87074"/>
    <w:rsid w:val="00A87C9B"/>
    <w:rsid w:val="00A90AF4"/>
    <w:rsid w:val="00A9131F"/>
    <w:rsid w:val="00A935AA"/>
    <w:rsid w:val="00A93B71"/>
    <w:rsid w:val="00A94DF6"/>
    <w:rsid w:val="00A95064"/>
    <w:rsid w:val="00A97CAD"/>
    <w:rsid w:val="00AA1102"/>
    <w:rsid w:val="00AA2C96"/>
    <w:rsid w:val="00AA4FCE"/>
    <w:rsid w:val="00AA6195"/>
    <w:rsid w:val="00AB09A5"/>
    <w:rsid w:val="00AB3E99"/>
    <w:rsid w:val="00AB50F9"/>
    <w:rsid w:val="00AB610E"/>
    <w:rsid w:val="00AB6859"/>
    <w:rsid w:val="00AC1363"/>
    <w:rsid w:val="00AC38A5"/>
    <w:rsid w:val="00AC4845"/>
    <w:rsid w:val="00AC4CE2"/>
    <w:rsid w:val="00AD20C8"/>
    <w:rsid w:val="00AD3F54"/>
    <w:rsid w:val="00AD4D87"/>
    <w:rsid w:val="00AD5052"/>
    <w:rsid w:val="00AD5749"/>
    <w:rsid w:val="00AD7A18"/>
    <w:rsid w:val="00AE18BE"/>
    <w:rsid w:val="00AE3AF4"/>
    <w:rsid w:val="00AE5008"/>
    <w:rsid w:val="00AF4992"/>
    <w:rsid w:val="00AF4A82"/>
    <w:rsid w:val="00AF5556"/>
    <w:rsid w:val="00AF6861"/>
    <w:rsid w:val="00B05EEA"/>
    <w:rsid w:val="00B0783F"/>
    <w:rsid w:val="00B152A7"/>
    <w:rsid w:val="00B157A4"/>
    <w:rsid w:val="00B16548"/>
    <w:rsid w:val="00B23838"/>
    <w:rsid w:val="00B244EE"/>
    <w:rsid w:val="00B249D5"/>
    <w:rsid w:val="00B2711C"/>
    <w:rsid w:val="00B30681"/>
    <w:rsid w:val="00B324EB"/>
    <w:rsid w:val="00B349D8"/>
    <w:rsid w:val="00B35CA5"/>
    <w:rsid w:val="00B36F44"/>
    <w:rsid w:val="00B4144A"/>
    <w:rsid w:val="00B42D27"/>
    <w:rsid w:val="00B43337"/>
    <w:rsid w:val="00B464AE"/>
    <w:rsid w:val="00B536B1"/>
    <w:rsid w:val="00B54D2E"/>
    <w:rsid w:val="00B55C22"/>
    <w:rsid w:val="00B55D75"/>
    <w:rsid w:val="00B56386"/>
    <w:rsid w:val="00B56728"/>
    <w:rsid w:val="00B60452"/>
    <w:rsid w:val="00B60B5A"/>
    <w:rsid w:val="00B611B8"/>
    <w:rsid w:val="00B65DF9"/>
    <w:rsid w:val="00B67AD2"/>
    <w:rsid w:val="00B742D2"/>
    <w:rsid w:val="00B76241"/>
    <w:rsid w:val="00B763BC"/>
    <w:rsid w:val="00B766B9"/>
    <w:rsid w:val="00B77832"/>
    <w:rsid w:val="00B834D4"/>
    <w:rsid w:val="00B92EB6"/>
    <w:rsid w:val="00B9457F"/>
    <w:rsid w:val="00B958CA"/>
    <w:rsid w:val="00B9620F"/>
    <w:rsid w:val="00B969D4"/>
    <w:rsid w:val="00BA0DAC"/>
    <w:rsid w:val="00BA2300"/>
    <w:rsid w:val="00BA3D5E"/>
    <w:rsid w:val="00BA5516"/>
    <w:rsid w:val="00BA75C3"/>
    <w:rsid w:val="00BB234F"/>
    <w:rsid w:val="00BB3BA6"/>
    <w:rsid w:val="00BB3F8D"/>
    <w:rsid w:val="00BB6E4A"/>
    <w:rsid w:val="00BB6EA4"/>
    <w:rsid w:val="00BC08AA"/>
    <w:rsid w:val="00BC4175"/>
    <w:rsid w:val="00BC5429"/>
    <w:rsid w:val="00BC5DB4"/>
    <w:rsid w:val="00BC6566"/>
    <w:rsid w:val="00BE0C4A"/>
    <w:rsid w:val="00BE344F"/>
    <w:rsid w:val="00BE47D5"/>
    <w:rsid w:val="00BE59D7"/>
    <w:rsid w:val="00BE7BAC"/>
    <w:rsid w:val="00BF0B0D"/>
    <w:rsid w:val="00BF40BE"/>
    <w:rsid w:val="00BF7DA3"/>
    <w:rsid w:val="00C00270"/>
    <w:rsid w:val="00C003C3"/>
    <w:rsid w:val="00C02EB6"/>
    <w:rsid w:val="00C03417"/>
    <w:rsid w:val="00C046E7"/>
    <w:rsid w:val="00C04AEE"/>
    <w:rsid w:val="00C0529B"/>
    <w:rsid w:val="00C0633A"/>
    <w:rsid w:val="00C10528"/>
    <w:rsid w:val="00C14316"/>
    <w:rsid w:val="00C168B5"/>
    <w:rsid w:val="00C172D8"/>
    <w:rsid w:val="00C2005D"/>
    <w:rsid w:val="00C20120"/>
    <w:rsid w:val="00C25704"/>
    <w:rsid w:val="00C273F6"/>
    <w:rsid w:val="00C31763"/>
    <w:rsid w:val="00C321E9"/>
    <w:rsid w:val="00C32651"/>
    <w:rsid w:val="00C32BCE"/>
    <w:rsid w:val="00C368D5"/>
    <w:rsid w:val="00C42E26"/>
    <w:rsid w:val="00C439C2"/>
    <w:rsid w:val="00C5231A"/>
    <w:rsid w:val="00C5570B"/>
    <w:rsid w:val="00C55F91"/>
    <w:rsid w:val="00C57848"/>
    <w:rsid w:val="00C6243C"/>
    <w:rsid w:val="00C6318A"/>
    <w:rsid w:val="00C66A28"/>
    <w:rsid w:val="00C66BCC"/>
    <w:rsid w:val="00C72B29"/>
    <w:rsid w:val="00C7717E"/>
    <w:rsid w:val="00C77237"/>
    <w:rsid w:val="00C817B1"/>
    <w:rsid w:val="00C82677"/>
    <w:rsid w:val="00C83266"/>
    <w:rsid w:val="00C84496"/>
    <w:rsid w:val="00C85CB1"/>
    <w:rsid w:val="00C86584"/>
    <w:rsid w:val="00C86881"/>
    <w:rsid w:val="00C9280F"/>
    <w:rsid w:val="00C93267"/>
    <w:rsid w:val="00C94333"/>
    <w:rsid w:val="00C9487D"/>
    <w:rsid w:val="00CA0CDA"/>
    <w:rsid w:val="00CA306A"/>
    <w:rsid w:val="00CA6973"/>
    <w:rsid w:val="00CA76F9"/>
    <w:rsid w:val="00CB0E8C"/>
    <w:rsid w:val="00CB432D"/>
    <w:rsid w:val="00CB4D19"/>
    <w:rsid w:val="00CB613E"/>
    <w:rsid w:val="00CB63BB"/>
    <w:rsid w:val="00CB7C2D"/>
    <w:rsid w:val="00CC15F6"/>
    <w:rsid w:val="00CC2AB5"/>
    <w:rsid w:val="00CC4DF0"/>
    <w:rsid w:val="00CC7D42"/>
    <w:rsid w:val="00CD00ED"/>
    <w:rsid w:val="00CD75F1"/>
    <w:rsid w:val="00CE0645"/>
    <w:rsid w:val="00CE1237"/>
    <w:rsid w:val="00CE2985"/>
    <w:rsid w:val="00CE2E69"/>
    <w:rsid w:val="00CE68D9"/>
    <w:rsid w:val="00CE6918"/>
    <w:rsid w:val="00CF2955"/>
    <w:rsid w:val="00D007B1"/>
    <w:rsid w:val="00D027C8"/>
    <w:rsid w:val="00D02A57"/>
    <w:rsid w:val="00D05C36"/>
    <w:rsid w:val="00D12CC7"/>
    <w:rsid w:val="00D13457"/>
    <w:rsid w:val="00D13BC4"/>
    <w:rsid w:val="00D1568E"/>
    <w:rsid w:val="00D158AB"/>
    <w:rsid w:val="00D2068A"/>
    <w:rsid w:val="00D20B3F"/>
    <w:rsid w:val="00D32DA1"/>
    <w:rsid w:val="00D343A6"/>
    <w:rsid w:val="00D3532A"/>
    <w:rsid w:val="00D3564B"/>
    <w:rsid w:val="00D3686E"/>
    <w:rsid w:val="00D43A9C"/>
    <w:rsid w:val="00D448B4"/>
    <w:rsid w:val="00D46F8B"/>
    <w:rsid w:val="00D52248"/>
    <w:rsid w:val="00D52438"/>
    <w:rsid w:val="00D5244A"/>
    <w:rsid w:val="00D568AB"/>
    <w:rsid w:val="00D576DF"/>
    <w:rsid w:val="00D617F7"/>
    <w:rsid w:val="00D63B4B"/>
    <w:rsid w:val="00D662EB"/>
    <w:rsid w:val="00D7190A"/>
    <w:rsid w:val="00D71ED1"/>
    <w:rsid w:val="00D72702"/>
    <w:rsid w:val="00D7555B"/>
    <w:rsid w:val="00D75CD6"/>
    <w:rsid w:val="00D75EC3"/>
    <w:rsid w:val="00D80590"/>
    <w:rsid w:val="00D86D05"/>
    <w:rsid w:val="00D93A04"/>
    <w:rsid w:val="00D955E7"/>
    <w:rsid w:val="00DA031E"/>
    <w:rsid w:val="00DA2973"/>
    <w:rsid w:val="00DA2B2C"/>
    <w:rsid w:val="00DA49CB"/>
    <w:rsid w:val="00DA59D1"/>
    <w:rsid w:val="00DA66D5"/>
    <w:rsid w:val="00DA7086"/>
    <w:rsid w:val="00DB0F22"/>
    <w:rsid w:val="00DB11BA"/>
    <w:rsid w:val="00DB2854"/>
    <w:rsid w:val="00DB7F5D"/>
    <w:rsid w:val="00DC0D1A"/>
    <w:rsid w:val="00DC21DF"/>
    <w:rsid w:val="00DC3362"/>
    <w:rsid w:val="00DC4341"/>
    <w:rsid w:val="00DD0EE9"/>
    <w:rsid w:val="00DD0F26"/>
    <w:rsid w:val="00DD138A"/>
    <w:rsid w:val="00DD1D01"/>
    <w:rsid w:val="00DD373D"/>
    <w:rsid w:val="00DE1D62"/>
    <w:rsid w:val="00DE24CB"/>
    <w:rsid w:val="00DE4DC5"/>
    <w:rsid w:val="00DE54B1"/>
    <w:rsid w:val="00DE60A2"/>
    <w:rsid w:val="00DF00E6"/>
    <w:rsid w:val="00DF0E32"/>
    <w:rsid w:val="00DF1856"/>
    <w:rsid w:val="00DF3C19"/>
    <w:rsid w:val="00E02D0D"/>
    <w:rsid w:val="00E052DA"/>
    <w:rsid w:val="00E116C1"/>
    <w:rsid w:val="00E14E96"/>
    <w:rsid w:val="00E15577"/>
    <w:rsid w:val="00E20398"/>
    <w:rsid w:val="00E21352"/>
    <w:rsid w:val="00E2356A"/>
    <w:rsid w:val="00E260F7"/>
    <w:rsid w:val="00E27651"/>
    <w:rsid w:val="00E42236"/>
    <w:rsid w:val="00E452DA"/>
    <w:rsid w:val="00E45D5E"/>
    <w:rsid w:val="00E47188"/>
    <w:rsid w:val="00E512BB"/>
    <w:rsid w:val="00E52CED"/>
    <w:rsid w:val="00E54BE5"/>
    <w:rsid w:val="00E55777"/>
    <w:rsid w:val="00E5676C"/>
    <w:rsid w:val="00E57A9C"/>
    <w:rsid w:val="00E57CFF"/>
    <w:rsid w:val="00E64AE3"/>
    <w:rsid w:val="00E6594F"/>
    <w:rsid w:val="00E71601"/>
    <w:rsid w:val="00E73855"/>
    <w:rsid w:val="00E752F2"/>
    <w:rsid w:val="00E80126"/>
    <w:rsid w:val="00E813AC"/>
    <w:rsid w:val="00E82FAA"/>
    <w:rsid w:val="00E847BB"/>
    <w:rsid w:val="00E85852"/>
    <w:rsid w:val="00E8762A"/>
    <w:rsid w:val="00E90E6A"/>
    <w:rsid w:val="00E91088"/>
    <w:rsid w:val="00E930EE"/>
    <w:rsid w:val="00E93EBA"/>
    <w:rsid w:val="00E94112"/>
    <w:rsid w:val="00E957C4"/>
    <w:rsid w:val="00E959E0"/>
    <w:rsid w:val="00E97A76"/>
    <w:rsid w:val="00EA1904"/>
    <w:rsid w:val="00EA27CA"/>
    <w:rsid w:val="00EA2856"/>
    <w:rsid w:val="00EA2CEE"/>
    <w:rsid w:val="00EA2E95"/>
    <w:rsid w:val="00EA4EC7"/>
    <w:rsid w:val="00EA5E05"/>
    <w:rsid w:val="00EB0FB7"/>
    <w:rsid w:val="00EB11F3"/>
    <w:rsid w:val="00EB1754"/>
    <w:rsid w:val="00EB43DF"/>
    <w:rsid w:val="00EB67CE"/>
    <w:rsid w:val="00EC6435"/>
    <w:rsid w:val="00ED128C"/>
    <w:rsid w:val="00ED2550"/>
    <w:rsid w:val="00ED3347"/>
    <w:rsid w:val="00ED5178"/>
    <w:rsid w:val="00ED544B"/>
    <w:rsid w:val="00ED5771"/>
    <w:rsid w:val="00ED5CBF"/>
    <w:rsid w:val="00ED63FC"/>
    <w:rsid w:val="00ED7CA8"/>
    <w:rsid w:val="00EE0476"/>
    <w:rsid w:val="00EE7FFE"/>
    <w:rsid w:val="00EF31B2"/>
    <w:rsid w:val="00EF390F"/>
    <w:rsid w:val="00EF486E"/>
    <w:rsid w:val="00EF62D0"/>
    <w:rsid w:val="00F0151D"/>
    <w:rsid w:val="00F0215C"/>
    <w:rsid w:val="00F1234A"/>
    <w:rsid w:val="00F1374D"/>
    <w:rsid w:val="00F15677"/>
    <w:rsid w:val="00F2553E"/>
    <w:rsid w:val="00F2656E"/>
    <w:rsid w:val="00F27ED1"/>
    <w:rsid w:val="00F310EE"/>
    <w:rsid w:val="00F31CD8"/>
    <w:rsid w:val="00F348DE"/>
    <w:rsid w:val="00F3665B"/>
    <w:rsid w:val="00F36A35"/>
    <w:rsid w:val="00F370CB"/>
    <w:rsid w:val="00F4196F"/>
    <w:rsid w:val="00F46B32"/>
    <w:rsid w:val="00F502DF"/>
    <w:rsid w:val="00F53C17"/>
    <w:rsid w:val="00F5666F"/>
    <w:rsid w:val="00F57ACB"/>
    <w:rsid w:val="00F63393"/>
    <w:rsid w:val="00F65F93"/>
    <w:rsid w:val="00F6627F"/>
    <w:rsid w:val="00F7093F"/>
    <w:rsid w:val="00F76560"/>
    <w:rsid w:val="00F76C3D"/>
    <w:rsid w:val="00F80225"/>
    <w:rsid w:val="00F80C2B"/>
    <w:rsid w:val="00F8336C"/>
    <w:rsid w:val="00F84E8B"/>
    <w:rsid w:val="00F8706B"/>
    <w:rsid w:val="00F937DB"/>
    <w:rsid w:val="00F93AC5"/>
    <w:rsid w:val="00F93CE7"/>
    <w:rsid w:val="00F96958"/>
    <w:rsid w:val="00F9743A"/>
    <w:rsid w:val="00FA01E8"/>
    <w:rsid w:val="00FA0B21"/>
    <w:rsid w:val="00FA74E3"/>
    <w:rsid w:val="00FA7C4A"/>
    <w:rsid w:val="00FB1099"/>
    <w:rsid w:val="00FB38CF"/>
    <w:rsid w:val="00FB4617"/>
    <w:rsid w:val="00FB51C0"/>
    <w:rsid w:val="00FB6C57"/>
    <w:rsid w:val="00FB7297"/>
    <w:rsid w:val="00FC09A7"/>
    <w:rsid w:val="00FC340A"/>
    <w:rsid w:val="00FC50A6"/>
    <w:rsid w:val="00FC7B1A"/>
    <w:rsid w:val="00FD6173"/>
    <w:rsid w:val="00FE0719"/>
    <w:rsid w:val="00FE2182"/>
    <w:rsid w:val="00FE2F83"/>
    <w:rsid w:val="00FE605D"/>
    <w:rsid w:val="00FE799B"/>
    <w:rsid w:val="00FF0370"/>
    <w:rsid w:val="00FF0AFE"/>
    <w:rsid w:val="00FF3212"/>
    <w:rsid w:val="00FF4E21"/>
    <w:rsid w:val="5EF9F3CE"/>
    <w:rsid w:val="660EE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681"/>
    <w:rPr>
      <w:rFonts w:ascii="Times New Roman" w:eastAsia="Times New Roman" w:hAnsi="Times New Roman"/>
      <w:sz w:val="24"/>
      <w:szCs w:val="24"/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243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E116C1"/>
    <w:rPr>
      <w:rFonts w:cs="Times New Roman"/>
      <w:color w:val="0000FF"/>
      <w:u w:val="single"/>
    </w:rPr>
  </w:style>
  <w:style w:type="character" w:customStyle="1" w:styleId="1">
    <w:name w:val="Неразрешенное упоминание1"/>
    <w:basedOn w:val="DefaultParagraphFont"/>
    <w:uiPriority w:val="99"/>
    <w:semiHidden/>
    <w:rsid w:val="00E116C1"/>
    <w:rPr>
      <w:rFonts w:cs="Times New Roman"/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rsid w:val="00B763BC"/>
    <w:rPr>
      <w:rFonts w:cs="Times New Roman"/>
      <w:color w:val="954F72"/>
      <w:u w:val="single"/>
    </w:rPr>
  </w:style>
  <w:style w:type="paragraph" w:styleId="Title">
    <w:name w:val="Title"/>
    <w:basedOn w:val="Normal"/>
    <w:link w:val="TitleChar"/>
    <w:uiPriority w:val="99"/>
    <w:qFormat/>
    <w:rsid w:val="002117EE"/>
    <w:pPr>
      <w:ind w:firstLine="426"/>
      <w:jc w:val="center"/>
    </w:pPr>
    <w:rPr>
      <w:b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2117EE"/>
    <w:rPr>
      <w:rFonts w:ascii="Times New Roman" w:hAnsi="Times New Roman" w:cs="Times New Roman"/>
      <w:b/>
      <w:kern w:val="0"/>
      <w:sz w:val="20"/>
      <w:szCs w:val="20"/>
      <w:lang w:val="uk-UA" w:eastAsia="ru-RU"/>
    </w:rPr>
  </w:style>
  <w:style w:type="paragraph" w:styleId="BodyText">
    <w:name w:val="Body Text"/>
    <w:basedOn w:val="Normal"/>
    <w:link w:val="BodyTextChar"/>
    <w:uiPriority w:val="99"/>
    <w:rsid w:val="00E4223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E42236"/>
    <w:rPr>
      <w:rFonts w:ascii="Times New Roman" w:hAnsi="Times New Roman" w:cs="Times New Roman"/>
      <w:kern w:val="0"/>
      <w:lang w:val="uk-UA" w:eastAsia="ru-RU"/>
    </w:rPr>
  </w:style>
  <w:style w:type="paragraph" w:styleId="NormalWeb">
    <w:name w:val="Normal (Web)"/>
    <w:basedOn w:val="Normal"/>
    <w:uiPriority w:val="99"/>
    <w:rsid w:val="00E42236"/>
    <w:pPr>
      <w:spacing w:before="100" w:beforeAutospacing="1" w:after="100" w:afterAutospacing="1"/>
    </w:pPr>
    <w:rPr>
      <w:lang w:eastAsia="uk-UA"/>
    </w:rPr>
  </w:style>
  <w:style w:type="paragraph" w:customStyle="1" w:styleId="aaarazdel">
    <w:name w:val="aaarazdel"/>
    <w:basedOn w:val="Normal"/>
    <w:uiPriority w:val="99"/>
    <w:rsid w:val="00E42236"/>
    <w:pPr>
      <w:spacing w:before="100" w:beforeAutospacing="1" w:after="100" w:afterAutospacing="1"/>
    </w:pPr>
    <w:rPr>
      <w:rFonts w:ascii="Verdana" w:hAnsi="Verdana"/>
      <w:lang w:eastAsia="uk-UA"/>
    </w:rPr>
  </w:style>
  <w:style w:type="character" w:styleId="LineNumber">
    <w:name w:val="line number"/>
    <w:basedOn w:val="DefaultParagraphFont"/>
    <w:uiPriority w:val="99"/>
    <w:semiHidden/>
    <w:rsid w:val="00EF390F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345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345A4"/>
    <w:rPr>
      <w:rFonts w:ascii="Times New Roman" w:hAnsi="Times New Roman" w:cs="Times New Roman"/>
      <w:kern w:val="0"/>
      <w:lang w:val="uk-UA" w:eastAsia="ru-RU"/>
    </w:rPr>
  </w:style>
  <w:style w:type="paragraph" w:styleId="Footer">
    <w:name w:val="footer"/>
    <w:basedOn w:val="Normal"/>
    <w:link w:val="FooterChar"/>
    <w:uiPriority w:val="99"/>
    <w:rsid w:val="005345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345A4"/>
    <w:rPr>
      <w:rFonts w:ascii="Times New Roman" w:hAnsi="Times New Roman" w:cs="Times New Roman"/>
      <w:kern w:val="0"/>
      <w:lang w:val="uk-UA" w:eastAsia="ru-RU"/>
    </w:rPr>
  </w:style>
  <w:style w:type="character" w:styleId="Emphasis">
    <w:name w:val="Emphasis"/>
    <w:basedOn w:val="DefaultParagraphFont"/>
    <w:uiPriority w:val="99"/>
    <w:qFormat/>
    <w:rsid w:val="0021258A"/>
    <w:rPr>
      <w:rFonts w:cs="Times New Roman"/>
      <w:i/>
      <w:iCs/>
    </w:rPr>
  </w:style>
  <w:style w:type="character" w:styleId="SubtleEmphasis">
    <w:name w:val="Subtle Emphasis"/>
    <w:basedOn w:val="DefaultParagraphFont"/>
    <w:uiPriority w:val="99"/>
    <w:qFormat/>
    <w:rsid w:val="00AB3E99"/>
    <w:rPr>
      <w:rFonts w:cs="Times New Roman"/>
      <w:i/>
      <w:iCs/>
      <w:color w:val="404040"/>
    </w:rPr>
  </w:style>
  <w:style w:type="paragraph" w:styleId="BodyTextIndent">
    <w:name w:val="Body Text Indent"/>
    <w:basedOn w:val="Normal"/>
    <w:link w:val="BodyTextIndentChar"/>
    <w:uiPriority w:val="99"/>
    <w:rsid w:val="00EA4EC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EA4EC7"/>
    <w:rPr>
      <w:rFonts w:ascii="Times New Roman" w:hAnsi="Times New Roman" w:cs="Times New Roman"/>
      <w:kern w:val="0"/>
      <w:lang w:val="uk-UA" w:eastAsia="ru-RU"/>
    </w:rPr>
  </w:style>
  <w:style w:type="paragraph" w:styleId="ListParagraph">
    <w:name w:val="List Paragraph"/>
    <w:basedOn w:val="Normal"/>
    <w:uiPriority w:val="99"/>
    <w:qFormat/>
    <w:rsid w:val="00626BC1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rsid w:val="00A859E3"/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BA3D5E"/>
    <w:rPr>
      <w:sz w:val="20"/>
      <w:szCs w:val="20"/>
      <w:lang w:val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BA3D5E"/>
    <w:rPr>
      <w:rFonts w:ascii="Times New Roman" w:hAnsi="Times New Roman" w:cs="Times New Roman"/>
      <w:kern w:val="0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BA3D5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A3D5E"/>
    <w:rPr>
      <w:rFonts w:ascii="Segoe UI" w:eastAsia="Times New Roman" w:hAnsi="Segoe UI" w:cs="Segoe UI"/>
      <w:kern w:val="0"/>
      <w:sz w:val="18"/>
      <w:szCs w:val="18"/>
      <w:lang w:val="uk-UA"/>
    </w:rPr>
  </w:style>
  <w:style w:type="paragraph" w:styleId="NoSpacing">
    <w:name w:val="No Spacing"/>
    <w:uiPriority w:val="99"/>
    <w:qFormat/>
    <w:rsid w:val="00BA3D5E"/>
    <w:rPr>
      <w:lang w:val="uk-UA" w:eastAsia="en-US"/>
    </w:rPr>
  </w:style>
  <w:style w:type="paragraph" w:styleId="PlainText">
    <w:name w:val="Plain Text"/>
    <w:basedOn w:val="Normal"/>
    <w:link w:val="PlainTextChar"/>
    <w:uiPriority w:val="99"/>
    <w:rsid w:val="00BA3D5E"/>
    <w:rPr>
      <w:rFonts w:ascii="Courier New" w:hAnsi="Courier New" w:cs="Courier New"/>
      <w:sz w:val="20"/>
      <w:szCs w:val="20"/>
      <w:lang w:eastAsia="uk-UA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BA3D5E"/>
    <w:rPr>
      <w:rFonts w:ascii="Courier New" w:hAnsi="Courier New" w:cs="Courier New"/>
      <w:kern w:val="0"/>
      <w:sz w:val="20"/>
      <w:szCs w:val="20"/>
      <w:lang w:val="uk-UA" w:eastAsia="uk-UA"/>
    </w:rPr>
  </w:style>
  <w:style w:type="paragraph" w:customStyle="1" w:styleId="--12">
    <w:name w:val="Текст-синій-12"/>
    <w:basedOn w:val="Normal"/>
    <w:link w:val="--120"/>
    <w:uiPriority w:val="99"/>
    <w:rsid w:val="00380C06"/>
    <w:pPr>
      <w:ind w:firstLine="567"/>
      <w:jc w:val="both"/>
    </w:pPr>
    <w:rPr>
      <w:rFonts w:ascii="Calibri" w:hAnsi="Calibri" w:cs="Calibri"/>
      <w:color w:val="22517D"/>
      <w:szCs w:val="26"/>
    </w:rPr>
  </w:style>
  <w:style w:type="paragraph" w:customStyle="1" w:styleId="--121">
    <w:name w:val="без абзаца-синій-12"/>
    <w:basedOn w:val="Normal"/>
    <w:link w:val="--122"/>
    <w:uiPriority w:val="99"/>
    <w:rsid w:val="00FE0719"/>
    <w:pPr>
      <w:jc w:val="both"/>
    </w:pPr>
    <w:rPr>
      <w:rFonts w:ascii="Calibri" w:hAnsi="Calibri" w:cs="Calibri"/>
      <w:color w:val="22517D"/>
    </w:rPr>
  </w:style>
  <w:style w:type="character" w:customStyle="1" w:styleId="--120">
    <w:name w:val="Текст-синій-12 Знак"/>
    <w:basedOn w:val="DefaultParagraphFont"/>
    <w:link w:val="--12"/>
    <w:uiPriority w:val="99"/>
    <w:locked/>
    <w:rsid w:val="00380C06"/>
    <w:rPr>
      <w:rFonts w:eastAsia="Times New Roman" w:cs="Calibri"/>
      <w:snapToGrid w:val="0"/>
      <w:color w:val="22517D"/>
      <w:kern w:val="0"/>
      <w:sz w:val="26"/>
      <w:szCs w:val="26"/>
      <w:lang w:val="uk-UA" w:eastAsia="ru-RU"/>
    </w:rPr>
  </w:style>
  <w:style w:type="paragraph" w:customStyle="1" w:styleId="a">
    <w:name w:val="маркер жовтий"/>
    <w:basedOn w:val="--121"/>
    <w:link w:val="a0"/>
    <w:uiPriority w:val="99"/>
    <w:rsid w:val="005B5E7D"/>
    <w:pPr>
      <w:numPr>
        <w:numId w:val="9"/>
      </w:numPr>
      <w:ind w:left="397" w:hanging="397"/>
    </w:pPr>
    <w:rPr>
      <w:b/>
      <w:color w:val="DB9528"/>
    </w:rPr>
  </w:style>
  <w:style w:type="character" w:customStyle="1" w:styleId="--122">
    <w:name w:val="без абзаца-синій-12 Знак"/>
    <w:basedOn w:val="DefaultParagraphFont"/>
    <w:link w:val="--121"/>
    <w:uiPriority w:val="99"/>
    <w:locked/>
    <w:rsid w:val="00FE0719"/>
    <w:rPr>
      <w:rFonts w:eastAsia="Times New Roman" w:cs="Calibri"/>
      <w:color w:val="22517D"/>
      <w:kern w:val="0"/>
      <w:lang w:val="uk-UA" w:eastAsia="ru-RU"/>
    </w:rPr>
  </w:style>
  <w:style w:type="character" w:customStyle="1" w:styleId="a0">
    <w:name w:val="маркер жовтий Знак"/>
    <w:basedOn w:val="--122"/>
    <w:link w:val="a"/>
    <w:uiPriority w:val="99"/>
    <w:locked/>
    <w:rsid w:val="005B5E7D"/>
    <w:rPr>
      <w:b/>
      <w:color w:val="DB9528"/>
    </w:rPr>
  </w:style>
  <w:style w:type="paragraph" w:styleId="Revision">
    <w:name w:val="Revision"/>
    <w:hidden/>
    <w:uiPriority w:val="99"/>
    <w:semiHidden/>
    <w:rsid w:val="00424342"/>
    <w:rPr>
      <w:rFonts w:ascii="Times New Roman" w:eastAsia="Times New Roman" w:hAnsi="Times New Roman"/>
      <w:sz w:val="24"/>
      <w:szCs w:val="24"/>
      <w:lang w:val="uk-UA"/>
    </w:rPr>
  </w:style>
  <w:style w:type="paragraph" w:customStyle="1" w:styleId="10">
    <w:name w:val="Знак Знак1 Знак Знак Знак Знак Знак Знак Знак Знак Знак Знак Знак Знак Знак Знак Знак Знак Знак Знак Знак Знак"/>
    <w:basedOn w:val="Normal"/>
    <w:uiPriority w:val="99"/>
    <w:rsid w:val="006F5169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 Знак1 Знак Знак Знак Знак Знак Знак Знак Знак Знак Знак Знак Знак Знак Знак Знак Знак Знак Знак Знак Знак Знак Знак"/>
    <w:basedOn w:val="Normal"/>
    <w:uiPriority w:val="99"/>
    <w:rsid w:val="00F65F93"/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049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4.emf"/><Relationship Id="rId13" Type="http://schemas.openxmlformats.org/officeDocument/2006/relationships/footer" Target="footer2.xml"/><Relationship Id="rId18" Type="http://schemas.openxmlformats.org/officeDocument/2006/relationships/hyperlink" Target="http://www.kyiv.ukrstat.gov.ua/p.php3?c=255&amp;lang=1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3.emf"/><Relationship Id="rId12" Type="http://schemas.openxmlformats.org/officeDocument/2006/relationships/footer" Target="footer1.xml"/><Relationship Id="rId17" Type="http://schemas.openxmlformats.org/officeDocument/2006/relationships/hyperlink" Target="https://www.ukrstat.gov.ua/norm_doc/2022/449/449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zakon.rada.gov.ua/laws/show/2697%D0%B0-20%23n2" TargetMode="External"/><Relationship Id="rId20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19.png"/><Relationship Id="rId10" Type="http://schemas.openxmlformats.org/officeDocument/2006/relationships/image" Target="media/image16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5.png"/><Relationship Id="rId14" Type="http://schemas.openxmlformats.org/officeDocument/2006/relationships/image" Target="media/image18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327</TotalTime>
  <Pages>5</Pages>
  <Words>1358</Words>
  <Characters>7741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ПРОФАЦЬКА Надія Вікторівна</dc:creator>
  <cp:keywords/>
  <dc:description/>
  <cp:lastModifiedBy>inet-312-03</cp:lastModifiedBy>
  <cp:revision>35</cp:revision>
  <dcterms:created xsi:type="dcterms:W3CDTF">2025-10-08T08:28:00Z</dcterms:created>
  <dcterms:modified xsi:type="dcterms:W3CDTF">2025-10-16T14:00:00Z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